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79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ain layout table"/>
      </w:tblPr>
      <w:tblGrid>
        <w:gridCol w:w="5827"/>
        <w:gridCol w:w="4705"/>
      </w:tblGrid>
      <w:tr w:rsidR="004A7542" w:rsidRPr="00577D32" w14:paraId="7F06D203" w14:textId="77777777" w:rsidTr="00B5117F">
        <w:trPr>
          <w:trHeight w:val="10859"/>
          <w:jc w:val="center"/>
        </w:trPr>
        <w:tc>
          <w:tcPr>
            <w:tcW w:w="5827" w:type="dxa"/>
            <w:tcBorders>
              <w:right w:val="single" w:sz="12" w:space="0" w:color="FFD556" w:themeColor="accent1"/>
            </w:tcBorders>
            <w:tcMar>
              <w:right w:w="0" w:type="dxa"/>
            </w:tcMar>
          </w:tcPr>
          <w:tbl>
            <w:tblPr>
              <w:tblW w:w="5794" w:type="dxa"/>
              <w:tblInd w:w="36" w:type="dxa"/>
              <w:tblBorders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360" w:type="dxa"/>
                <w:bottom w:w="288" w:type="dxa"/>
                <w:right w:w="360" w:type="dxa"/>
              </w:tblCellMar>
              <w:tblLook w:val="04A0" w:firstRow="1" w:lastRow="0" w:firstColumn="1" w:lastColumn="0" w:noHBand="0" w:noVBand="1"/>
              <w:tblDescription w:val="Left side layout table"/>
            </w:tblPr>
            <w:tblGrid>
              <w:gridCol w:w="5794"/>
            </w:tblGrid>
            <w:tr w:rsidR="004A7542" w:rsidRPr="00577D32" w14:paraId="340B527D" w14:textId="77777777" w:rsidTr="00FF6C82">
              <w:trPr>
                <w:trHeight w:hRule="exact" w:val="1440"/>
              </w:trPr>
              <w:tc>
                <w:tcPr>
                  <w:tcW w:w="5000" w:type="pct"/>
                  <w:tcBorders>
                    <w:bottom w:val="single" w:sz="12" w:space="0" w:color="FFD556" w:themeColor="accent1"/>
                  </w:tcBorders>
                  <w:tcMar>
                    <w:top w:w="0" w:type="dxa"/>
                  </w:tcMar>
                </w:tcPr>
                <w:p w14:paraId="6D2EB60F" w14:textId="1189FF87" w:rsidR="00577D32" w:rsidRPr="00E1278C" w:rsidRDefault="00577D32" w:rsidP="00C9298D">
                  <w:pPr>
                    <w:jc w:val="both"/>
                    <w:rPr>
                      <w:rFonts w:ascii="Abadi" w:hAnsi="Abadi"/>
                      <w:color w:val="ED7D31" w:themeColor="accent2"/>
                      <w:sz w:val="48"/>
                      <w:szCs w:val="48"/>
                    </w:rPr>
                  </w:pPr>
                </w:p>
              </w:tc>
            </w:tr>
            <w:tr w:rsidR="00A8023D" w:rsidRPr="00577D32" w14:paraId="0C76344C" w14:textId="77777777" w:rsidTr="00A96076">
              <w:trPr>
                <w:trHeight w:val="8862"/>
              </w:trPr>
              <w:tc>
                <w:tcPr>
                  <w:tcW w:w="5000" w:type="pct"/>
                  <w:tcBorders>
                    <w:top w:val="single" w:sz="12" w:space="0" w:color="FFD556" w:themeColor="accent1"/>
                    <w:left w:val="single" w:sz="12" w:space="0" w:color="FFD556" w:themeColor="accent1"/>
                    <w:bottom w:val="single" w:sz="12" w:space="0" w:color="FFD556" w:themeColor="accent1"/>
                    <w:right w:val="nil"/>
                  </w:tcBorders>
                  <w:tcMar>
                    <w:top w:w="0" w:type="dxa"/>
                  </w:tcMar>
                </w:tcPr>
                <w:p w14:paraId="0734EE9A" w14:textId="77777777" w:rsidR="002718AA" w:rsidRPr="002718AA" w:rsidRDefault="002718AA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  <w:sz w:val="10"/>
                      <w:szCs w:val="10"/>
                    </w:rPr>
                  </w:pPr>
                </w:p>
                <w:p w14:paraId="00DF7007" w14:textId="5243FBE3" w:rsidR="00A8023D" w:rsidRDefault="00E11359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</w:rPr>
                  </w:pPr>
                  <w:r>
                    <w:rPr>
                      <w:rFonts w:ascii="Abadi" w:hAnsi="Abadi"/>
                    </w:rPr>
                    <w:t>September 15</w:t>
                  </w:r>
                  <w:r w:rsidR="006E0848">
                    <w:rPr>
                      <w:rFonts w:ascii="Abadi" w:hAnsi="Abadi"/>
                    </w:rPr>
                    <w:t>,</w:t>
                  </w:r>
                  <w:r w:rsidR="00A8023D">
                    <w:rPr>
                      <w:rFonts w:ascii="Abadi" w:hAnsi="Abadi"/>
                    </w:rPr>
                    <w:t xml:space="preserve"> 202</w:t>
                  </w:r>
                  <w:r>
                    <w:rPr>
                      <w:rFonts w:ascii="Abadi" w:hAnsi="Abadi"/>
                    </w:rPr>
                    <w:t>6</w:t>
                  </w:r>
                </w:p>
                <w:p w14:paraId="16D95EB7" w14:textId="370AB31C" w:rsidR="00A8023D" w:rsidRDefault="00A8023D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0EB1A874" w14:textId="77777777" w:rsidR="00C9298D" w:rsidRPr="00A902E0" w:rsidRDefault="00C9298D" w:rsidP="00FF6C82">
                  <w:pPr>
                    <w:spacing w:after="0"/>
                    <w:ind w:left="-126" w:right="-18"/>
                    <w:rPr>
                      <w:rFonts w:ascii="Abadi" w:hAnsi="Abadi"/>
                      <w:b/>
                      <w:bCs/>
                      <w:spacing w:val="4"/>
                    </w:rPr>
                  </w:pPr>
                  <w:r w:rsidRPr="00A902E0">
                    <w:rPr>
                      <w:rFonts w:ascii="Abadi" w:hAnsi="Abadi"/>
                      <w:b/>
                      <w:bCs/>
                      <w:spacing w:val="4"/>
                    </w:rPr>
                    <w:t>GLOBAL THEME</w:t>
                  </w:r>
                </w:p>
                <w:p w14:paraId="5098112D" w14:textId="77777777" w:rsidR="00C9298D" w:rsidRPr="00A902E0" w:rsidRDefault="00C9298D" w:rsidP="00FF6C82">
                  <w:pPr>
                    <w:spacing w:after="0"/>
                    <w:ind w:left="-126" w:right="-18"/>
                    <w:rPr>
                      <w:rFonts w:ascii="Abadi" w:hAnsi="Abadi"/>
                      <w:b/>
                      <w:bCs/>
                      <w:spacing w:val="4"/>
                    </w:rPr>
                  </w:pPr>
                  <w:r w:rsidRPr="00A902E0">
                    <w:rPr>
                      <w:rFonts w:ascii="Abadi" w:hAnsi="Abadi"/>
                      <w:b/>
                      <w:bCs/>
                      <w:spacing w:val="4"/>
                    </w:rPr>
                    <w:t>SDG 4: QUALITY EDUCATION</w:t>
                  </w:r>
                </w:p>
                <w:p w14:paraId="74D7DD89" w14:textId="77777777" w:rsidR="00C9298D" w:rsidRDefault="00C9298D" w:rsidP="00FF6C82">
                  <w:pPr>
                    <w:ind w:left="-126" w:right="-18"/>
                    <w:jc w:val="both"/>
                    <w:rPr>
                      <w:rFonts w:ascii="Abadi" w:hAnsi="Abadi"/>
                    </w:rPr>
                  </w:pPr>
                  <w:r w:rsidRPr="0092640A">
                    <w:rPr>
                      <w:rFonts w:ascii="Abadi" w:hAnsi="Abadi"/>
                      <w:noProof/>
                      <w:lang w:val="en-IN"/>
                    </w:rPr>
                    <w:drawing>
                      <wp:anchor distT="0" distB="0" distL="114300" distR="114300" simplePos="0" relativeHeight="251709440" behindDoc="0" locked="0" layoutInCell="1" allowOverlap="1" wp14:anchorId="6B4A6FD9" wp14:editId="4CC32310">
                        <wp:simplePos x="0" y="0"/>
                        <wp:positionH relativeFrom="column">
                          <wp:posOffset>1423670</wp:posOffset>
                        </wp:positionH>
                        <wp:positionV relativeFrom="paragraph">
                          <wp:posOffset>56515</wp:posOffset>
                        </wp:positionV>
                        <wp:extent cx="629172" cy="624840"/>
                        <wp:effectExtent l="0" t="0" r="0" b="3810"/>
                        <wp:wrapNone/>
                        <wp:docPr id="644320358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2876" cy="6285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185ACA15" w14:textId="77777777" w:rsidR="00C9298D" w:rsidRDefault="00C9298D" w:rsidP="00FF6C82">
                  <w:pPr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6E073E19" w14:textId="77777777" w:rsidR="00C9298D" w:rsidRPr="00577D32" w:rsidRDefault="00C9298D" w:rsidP="00FF6C82">
                  <w:pPr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7E2ADE59" w14:textId="77777777" w:rsidR="00C9298D" w:rsidRDefault="00C9298D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4FCD6708" w14:textId="1704462C" w:rsidR="00A8023D" w:rsidRDefault="00A8023D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</w:rPr>
                  </w:pPr>
                  <w:r>
                    <w:rPr>
                      <w:rFonts w:ascii="Abadi" w:hAnsi="Abadi"/>
                    </w:rPr>
                    <w:t>Hello!</w:t>
                  </w:r>
                  <w:r w:rsidR="00D71E68" w:rsidRPr="0092640A">
                    <w:rPr>
                      <w:rFonts w:ascii="Abadi" w:hAnsi="Abadi"/>
                      <w:noProof/>
                      <w:lang w:val="en-IN"/>
                    </w:rPr>
                    <w:t xml:space="preserve"> </w:t>
                  </w:r>
                </w:p>
                <w:p w14:paraId="15F67607" w14:textId="77777777" w:rsidR="00A8023D" w:rsidRDefault="00A8023D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2B1A9A80" w14:textId="55F7E1C1" w:rsidR="00A8023D" w:rsidRPr="00CE4687" w:rsidRDefault="006602AB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  <w:spacing w:val="4"/>
                    </w:rPr>
                  </w:pPr>
                  <w:r w:rsidRPr="00CE4687">
                    <w:rPr>
                      <w:rFonts w:ascii="Abadi" w:hAnsi="Abadi"/>
                      <w:spacing w:val="4"/>
                    </w:rPr>
                    <w:t>We are pleased to inform you that w</w:t>
                  </w:r>
                  <w:r w:rsidR="00A8023D" w:rsidRPr="00CE4687">
                    <w:rPr>
                      <w:rFonts w:ascii="Abadi" w:hAnsi="Abadi"/>
                      <w:spacing w:val="4"/>
                    </w:rPr>
                    <w:t xml:space="preserve">e are </w:t>
                  </w:r>
                  <w:proofErr w:type="spellStart"/>
                  <w:r w:rsidRPr="00CE4687">
                    <w:rPr>
                      <w:rFonts w:ascii="Abadi" w:hAnsi="Abadi"/>
                      <w:spacing w:val="4"/>
                    </w:rPr>
                    <w:t>organising</w:t>
                  </w:r>
                  <w:proofErr w:type="spellEnd"/>
                  <w:r w:rsidRPr="00CE4687">
                    <w:rPr>
                      <w:rFonts w:ascii="Abadi" w:hAnsi="Abadi"/>
                      <w:spacing w:val="4"/>
                    </w:rPr>
                    <w:t xml:space="preserve"> a USO Inter</w:t>
                  </w:r>
                  <w:r w:rsidR="00BB2205">
                    <w:rPr>
                      <w:rFonts w:ascii="Abadi" w:hAnsi="Abadi"/>
                      <w:spacing w:val="4"/>
                    </w:rPr>
                    <w:t>-</w:t>
                  </w:r>
                  <w:r w:rsidRPr="00CE4687">
                    <w:rPr>
                      <w:rFonts w:ascii="Abadi" w:hAnsi="Abadi"/>
                      <w:spacing w:val="4"/>
                    </w:rPr>
                    <w:t>Schools Fest</w:t>
                  </w:r>
                  <w:r w:rsidR="003B3BD2">
                    <w:rPr>
                      <w:rFonts w:ascii="Abadi" w:hAnsi="Abadi"/>
                      <w:spacing w:val="4"/>
                    </w:rPr>
                    <w:t xml:space="preserve"> 202</w:t>
                  </w:r>
                  <w:r w:rsidR="00E11359">
                    <w:rPr>
                      <w:rFonts w:ascii="Abadi" w:hAnsi="Abadi"/>
                      <w:spacing w:val="4"/>
                    </w:rPr>
                    <w:t>6</w:t>
                  </w:r>
                  <w:r w:rsidR="00BC2BF7">
                    <w:rPr>
                      <w:rFonts w:ascii="Abadi" w:hAnsi="Abadi"/>
                      <w:spacing w:val="4"/>
                    </w:rPr>
                    <w:t xml:space="preserve">, at </w:t>
                  </w:r>
                  <w:r w:rsidR="00E11359">
                    <w:rPr>
                      <w:rFonts w:ascii="Abadi" w:hAnsi="Abadi"/>
                      <w:spacing w:val="4"/>
                    </w:rPr>
                    <w:t>Pilani</w:t>
                  </w:r>
                  <w:r w:rsidR="004B5B28">
                    <w:rPr>
                      <w:rFonts w:ascii="Abadi" w:hAnsi="Abadi"/>
                      <w:spacing w:val="4"/>
                    </w:rPr>
                    <w:t xml:space="preserve"> </w:t>
                  </w:r>
                  <w:r w:rsidRPr="00CE4687">
                    <w:rPr>
                      <w:rFonts w:ascii="Abadi" w:hAnsi="Abadi"/>
                      <w:spacing w:val="4"/>
                    </w:rPr>
                    <w:t xml:space="preserve">in </w:t>
                  </w:r>
                  <w:r w:rsidR="00E11359">
                    <w:rPr>
                      <w:rFonts w:ascii="Abadi" w:hAnsi="Abadi"/>
                      <w:spacing w:val="4"/>
                    </w:rPr>
                    <w:t>Rajasthan</w:t>
                  </w:r>
                  <w:r w:rsidR="00A8023D" w:rsidRPr="00CE4687">
                    <w:rPr>
                      <w:rFonts w:ascii="Abadi" w:hAnsi="Abadi"/>
                      <w:spacing w:val="4"/>
                    </w:rPr>
                    <w:t xml:space="preserve">. With a very important and urgent theme of SDG </w:t>
                  </w:r>
                  <w:r w:rsidR="00330111">
                    <w:rPr>
                      <w:rFonts w:ascii="Abadi" w:hAnsi="Abadi"/>
                      <w:spacing w:val="4"/>
                    </w:rPr>
                    <w:t>4</w:t>
                  </w:r>
                  <w:r w:rsidR="00A8023D" w:rsidRPr="00CE4687">
                    <w:rPr>
                      <w:rFonts w:ascii="Abadi" w:hAnsi="Abadi"/>
                      <w:spacing w:val="4"/>
                    </w:rPr>
                    <w:t xml:space="preserve">, we hope to sensitize all </w:t>
                  </w:r>
                  <w:r w:rsidR="00A76080">
                    <w:rPr>
                      <w:rFonts w:ascii="Abadi" w:hAnsi="Abadi"/>
                      <w:spacing w:val="4"/>
                    </w:rPr>
                    <w:t>teachers and students</w:t>
                  </w:r>
                  <w:r w:rsidR="00A8023D" w:rsidRPr="00CE4687">
                    <w:rPr>
                      <w:rFonts w:ascii="Abadi" w:hAnsi="Abadi"/>
                      <w:spacing w:val="4"/>
                    </w:rPr>
                    <w:t xml:space="preserve"> </w:t>
                  </w:r>
                  <w:r w:rsidR="00E476DC">
                    <w:rPr>
                      <w:rFonts w:ascii="Abadi" w:hAnsi="Abadi"/>
                      <w:spacing w:val="4"/>
                    </w:rPr>
                    <w:t>to</w:t>
                  </w:r>
                  <w:r w:rsidR="00A8023D" w:rsidRPr="00CE4687">
                    <w:rPr>
                      <w:rFonts w:ascii="Abadi" w:hAnsi="Abadi"/>
                      <w:spacing w:val="4"/>
                    </w:rPr>
                    <w:t xml:space="preserve"> the importance of </w:t>
                  </w:r>
                  <w:r w:rsidR="00E476DC" w:rsidRPr="00E476DC">
                    <w:rPr>
                      <w:rFonts w:ascii="Abadi" w:hAnsi="Abadi"/>
                      <w:spacing w:val="4"/>
                    </w:rPr>
                    <w:t>inclusive, equitable and quality education</w:t>
                  </w:r>
                  <w:r w:rsidR="00E476DC">
                    <w:rPr>
                      <w:rFonts w:ascii="Abadi" w:hAnsi="Abadi"/>
                      <w:b/>
                      <w:bCs/>
                      <w:color w:val="EE0000"/>
                      <w:spacing w:val="4"/>
                    </w:rPr>
                    <w:t xml:space="preserve"> </w:t>
                  </w:r>
                  <w:r w:rsidRPr="00CE4687">
                    <w:rPr>
                      <w:rFonts w:ascii="Abadi" w:hAnsi="Abadi"/>
                      <w:spacing w:val="4"/>
                    </w:rPr>
                    <w:t>through the various competitions for students.</w:t>
                  </w:r>
                </w:p>
                <w:p w14:paraId="36A5DD91" w14:textId="21474EEA" w:rsidR="00A8023D" w:rsidRDefault="00A8023D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7E04870C" w14:textId="3197A308" w:rsidR="00A76080" w:rsidRDefault="00A76080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</w:rPr>
                  </w:pPr>
                  <w:r>
                    <w:rPr>
                      <w:rFonts w:ascii="Abadi" w:hAnsi="Abadi"/>
                    </w:rPr>
                    <w:t xml:space="preserve">Please accept this letter as our invitation </w:t>
                  </w:r>
                  <w:r w:rsidR="00BC2BF7">
                    <w:rPr>
                      <w:rFonts w:ascii="Abadi" w:hAnsi="Abadi"/>
                    </w:rPr>
                    <w:t>to</w:t>
                  </w:r>
                  <w:r>
                    <w:rPr>
                      <w:rFonts w:ascii="Abadi" w:hAnsi="Abadi"/>
                    </w:rPr>
                    <w:t xml:space="preserve"> your school to attend the USO Inter Schools Fest</w:t>
                  </w:r>
                  <w:r w:rsidR="003B3BD2">
                    <w:rPr>
                      <w:rFonts w:ascii="Abadi" w:hAnsi="Abadi"/>
                    </w:rPr>
                    <w:t xml:space="preserve">, </w:t>
                  </w:r>
                  <w:r w:rsidR="000D43BB">
                    <w:rPr>
                      <w:rFonts w:ascii="Abadi" w:hAnsi="Abadi"/>
                    </w:rPr>
                    <w:t>Tirupati</w:t>
                  </w:r>
                  <w:r w:rsidR="00BC2BF7">
                    <w:rPr>
                      <w:rFonts w:ascii="Abadi" w:hAnsi="Abadi"/>
                    </w:rPr>
                    <w:t>.</w:t>
                  </w:r>
                </w:p>
                <w:p w14:paraId="24E976B7" w14:textId="3130CA86" w:rsidR="00A76080" w:rsidRDefault="00A76080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0A3BC971" w14:textId="7646B3B0" w:rsidR="00A8023D" w:rsidRDefault="00A8023D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</w:rPr>
                  </w:pPr>
                  <w:r>
                    <w:rPr>
                      <w:rFonts w:ascii="Abadi" w:hAnsi="Abadi"/>
                    </w:rPr>
                    <w:t>We look forward to seeing your delegation</w:t>
                  </w:r>
                  <w:r w:rsidR="006602AB">
                    <w:rPr>
                      <w:rFonts w:ascii="Abadi" w:hAnsi="Abadi"/>
                    </w:rPr>
                    <w:t xml:space="preserve"> on </w:t>
                  </w:r>
                  <w:r w:rsidR="00E11359">
                    <w:rPr>
                      <w:rFonts w:ascii="Abadi" w:hAnsi="Abadi"/>
                    </w:rPr>
                    <w:t>Satur</w:t>
                  </w:r>
                  <w:r w:rsidR="00F343E4">
                    <w:rPr>
                      <w:rFonts w:ascii="Abadi" w:hAnsi="Abadi"/>
                    </w:rPr>
                    <w:t>day</w:t>
                  </w:r>
                  <w:r w:rsidR="00FF6C82">
                    <w:rPr>
                      <w:rFonts w:ascii="Abadi" w:hAnsi="Abadi"/>
                    </w:rPr>
                    <w:t xml:space="preserve"> </w:t>
                  </w:r>
                  <w:r w:rsidR="00E11359">
                    <w:rPr>
                      <w:rFonts w:ascii="Abadi" w:hAnsi="Abadi"/>
                    </w:rPr>
                    <w:t>October 31</w:t>
                  </w:r>
                  <w:r w:rsidR="00F343E4">
                    <w:rPr>
                      <w:rFonts w:ascii="Abadi" w:hAnsi="Abadi"/>
                    </w:rPr>
                    <w:t xml:space="preserve">, </w:t>
                  </w:r>
                  <w:proofErr w:type="gramStart"/>
                  <w:r w:rsidR="00F343E4">
                    <w:rPr>
                      <w:rFonts w:ascii="Abadi" w:hAnsi="Abadi"/>
                    </w:rPr>
                    <w:t>202</w:t>
                  </w:r>
                  <w:r w:rsidR="00E11359">
                    <w:rPr>
                      <w:rFonts w:ascii="Abadi" w:hAnsi="Abadi"/>
                    </w:rPr>
                    <w:t>6</w:t>
                  </w:r>
                  <w:proofErr w:type="gramEnd"/>
                  <w:r w:rsidR="00F343E4">
                    <w:rPr>
                      <w:rFonts w:ascii="Abadi" w:hAnsi="Abadi"/>
                    </w:rPr>
                    <w:t xml:space="preserve"> </w:t>
                  </w:r>
                  <w:r w:rsidR="006602AB">
                    <w:rPr>
                      <w:rFonts w:ascii="Abadi" w:hAnsi="Abadi"/>
                    </w:rPr>
                    <w:t xml:space="preserve">at </w:t>
                  </w:r>
                  <w:r w:rsidR="00E11359">
                    <w:rPr>
                      <w:rFonts w:ascii="Abadi" w:hAnsi="Abadi"/>
                    </w:rPr>
                    <w:t>Birla Balika Vidyapeeth, Pilani, Rajasthan</w:t>
                  </w:r>
                  <w:r>
                    <w:rPr>
                      <w:rFonts w:ascii="Abadi" w:hAnsi="Abadi"/>
                    </w:rPr>
                    <w:t>.</w:t>
                  </w:r>
                </w:p>
                <w:p w14:paraId="299C9FBE" w14:textId="77777777" w:rsidR="006602AB" w:rsidRDefault="006602AB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32ABA308" w14:textId="7D8E7938" w:rsidR="00A8023D" w:rsidRDefault="00A8023D" w:rsidP="00FF6C82">
                  <w:pPr>
                    <w:spacing w:after="0"/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7D9A3F79" w14:textId="0624F7CD" w:rsidR="00A8023D" w:rsidRDefault="004B1177" w:rsidP="00FF6C82">
                  <w:pPr>
                    <w:ind w:left="-126" w:right="-18"/>
                    <w:jc w:val="both"/>
                    <w:rPr>
                      <w:rFonts w:ascii="Abadi" w:hAnsi="Abadi"/>
                    </w:rPr>
                  </w:pPr>
                  <w:r>
                    <w:rPr>
                      <w:noProof/>
                    </w:rPr>
                    <w:drawing>
                      <wp:anchor distT="0" distB="0" distL="0" distR="0" simplePos="0" relativeHeight="251691008" behindDoc="0" locked="0" layoutInCell="1" allowOverlap="1" wp14:anchorId="6A1FA596" wp14:editId="02D280E8">
                        <wp:simplePos x="0" y="0"/>
                        <wp:positionH relativeFrom="page">
                          <wp:posOffset>22225</wp:posOffset>
                        </wp:positionH>
                        <wp:positionV relativeFrom="paragraph">
                          <wp:posOffset>78740</wp:posOffset>
                        </wp:positionV>
                        <wp:extent cx="982980" cy="972723"/>
                        <wp:effectExtent l="0" t="0" r="0" b="0"/>
                        <wp:wrapNone/>
                        <wp:docPr id="1" name="image8.png" descr="Text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8.png" descr="Text&#10;&#10;Description automatically generated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2980" cy="9727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A8023D">
                    <w:rPr>
                      <w:rFonts w:ascii="Abadi" w:hAnsi="Abadi"/>
                    </w:rPr>
                    <w:t>Best regards,</w:t>
                  </w:r>
                </w:p>
                <w:p w14:paraId="2181EF6F" w14:textId="16D75D35" w:rsidR="00A8023D" w:rsidRDefault="00A8023D" w:rsidP="00FF6C82">
                  <w:pPr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10CB2D26" w14:textId="6C9B9A62" w:rsidR="00A8023D" w:rsidRDefault="00A8023D" w:rsidP="00FF6C82">
                  <w:pPr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5D8FCAA4" w14:textId="0A5C398F" w:rsidR="00A8023D" w:rsidRDefault="00A8023D" w:rsidP="00FF6C82">
                  <w:pPr>
                    <w:ind w:left="-126" w:right="-18"/>
                    <w:jc w:val="both"/>
                    <w:rPr>
                      <w:rFonts w:ascii="Abadi" w:hAnsi="Abadi"/>
                    </w:rPr>
                  </w:pPr>
                </w:p>
                <w:p w14:paraId="765480BA" w14:textId="77777777" w:rsidR="00FF6C82" w:rsidRDefault="00A8023D" w:rsidP="00FF6C82">
                  <w:pPr>
                    <w:ind w:left="-126" w:right="-18"/>
                    <w:jc w:val="both"/>
                    <w:rPr>
                      <w:rFonts w:ascii="Abadi" w:hAnsi="Abadi"/>
                      <w:b/>
                      <w:bCs/>
                    </w:rPr>
                  </w:pPr>
                  <w:r w:rsidRPr="002F2500">
                    <w:rPr>
                      <w:rFonts w:ascii="Abadi" w:hAnsi="Abadi"/>
                      <w:b/>
                      <w:bCs/>
                    </w:rPr>
                    <w:t>Nina Jain</w:t>
                  </w:r>
                </w:p>
                <w:p w14:paraId="4F5F0CAD" w14:textId="1E6A7D45" w:rsidR="00A8023D" w:rsidRPr="00FF6C82" w:rsidRDefault="00A8023D" w:rsidP="00FF6C82">
                  <w:pPr>
                    <w:ind w:left="-126" w:right="-18"/>
                    <w:jc w:val="both"/>
                    <w:rPr>
                      <w:rFonts w:ascii="Abadi" w:hAnsi="Abadi"/>
                      <w:b/>
                      <w:bCs/>
                    </w:rPr>
                  </w:pPr>
                  <w:r>
                    <w:rPr>
                      <w:rFonts w:ascii="Abadi" w:hAnsi="Abadi"/>
                    </w:rPr>
                    <w:t>Secretary General</w:t>
                  </w:r>
                </w:p>
              </w:tc>
            </w:tr>
          </w:tbl>
          <w:p w14:paraId="2DC10D38" w14:textId="062C2AE2" w:rsidR="004A7542" w:rsidRPr="00577D32" w:rsidRDefault="004A7542" w:rsidP="00A82B12">
            <w:pPr>
              <w:rPr>
                <w:rFonts w:ascii="Abadi" w:hAnsi="Abadi"/>
              </w:rPr>
            </w:pPr>
          </w:p>
        </w:tc>
        <w:tc>
          <w:tcPr>
            <w:tcW w:w="4705" w:type="dxa"/>
            <w:tcBorders>
              <w:left w:val="single" w:sz="12" w:space="0" w:color="FFD556" w:themeColor="accent1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4320" w:type="dxa"/>
              <w:tblLayout w:type="fixed"/>
              <w:tblCellMar>
                <w:left w:w="360" w:type="dxa"/>
                <w:bottom w:w="288" w:type="dxa"/>
                <w:right w:w="360" w:type="dxa"/>
              </w:tblCellMar>
              <w:tblLook w:val="04A0" w:firstRow="1" w:lastRow="0" w:firstColumn="1" w:lastColumn="0" w:noHBand="0" w:noVBand="1"/>
              <w:tblDescription w:val="Right side layout table"/>
            </w:tblPr>
            <w:tblGrid>
              <w:gridCol w:w="4320"/>
            </w:tblGrid>
            <w:tr w:rsidR="00601D38" w:rsidRPr="00577D32" w14:paraId="3E08CAE5" w14:textId="77777777" w:rsidTr="00D32F61">
              <w:trPr>
                <w:trHeight w:hRule="exact" w:val="3016"/>
              </w:trPr>
              <w:tc>
                <w:tcPr>
                  <w:tcW w:w="5000" w:type="pct"/>
                  <w:tcBorders>
                    <w:top w:val="single" w:sz="12" w:space="0" w:color="FFD556" w:themeColor="accent1"/>
                    <w:bottom w:val="single" w:sz="12" w:space="0" w:color="FFD556" w:themeColor="accent1"/>
                    <w:right w:val="single" w:sz="12" w:space="0" w:color="FFD556" w:themeColor="accent1"/>
                  </w:tcBorders>
                  <w:shd w:val="clear" w:color="auto" w:fill="FFD556" w:themeFill="accent1"/>
                  <w:tcMar>
                    <w:top w:w="0" w:type="dxa"/>
                  </w:tcMar>
                </w:tcPr>
                <w:p w14:paraId="36F7701D" w14:textId="01164C97" w:rsidR="00D32F61" w:rsidRPr="00A96076" w:rsidRDefault="00D32F61" w:rsidP="00D32F61">
                  <w:pPr>
                    <w:pStyle w:val="NoSpacing"/>
                    <w:ind w:left="-130"/>
                    <w:rPr>
                      <w:rFonts w:ascii="Century Gothic" w:hAnsi="Century Gothic"/>
                      <w:b/>
                      <w:bCs/>
                      <w:spacing w:val="40"/>
                      <w:sz w:val="28"/>
                      <w:szCs w:val="28"/>
                    </w:rPr>
                  </w:pPr>
                  <w:r w:rsidRPr="00A96076">
                    <w:rPr>
                      <w:rFonts w:ascii="Century Gothic" w:hAnsi="Century Gothic"/>
                      <w:b/>
                      <w:bCs/>
                      <w:spacing w:val="40"/>
                      <w:sz w:val="28"/>
                      <w:szCs w:val="28"/>
                    </w:rPr>
                    <w:t>ABOUT THE FEST</w:t>
                  </w:r>
                </w:p>
                <w:p w14:paraId="32444BA2" w14:textId="77777777" w:rsidR="00D32F61" w:rsidRPr="00D32F61" w:rsidRDefault="00D32F61" w:rsidP="00601D38">
                  <w:pPr>
                    <w:pStyle w:val="NoSpacing"/>
                    <w:ind w:left="-130"/>
                    <w:jc w:val="both"/>
                    <w:rPr>
                      <w:rFonts w:ascii="Abadi" w:hAnsi="Abadi"/>
                      <w:b/>
                      <w:bCs/>
                      <w:sz w:val="20"/>
                      <w:szCs w:val="20"/>
                    </w:rPr>
                  </w:pPr>
                </w:p>
                <w:p w14:paraId="68190157" w14:textId="4346EA69" w:rsidR="00601D38" w:rsidRPr="00D32F61" w:rsidRDefault="00D32F61" w:rsidP="00601D38">
                  <w:pPr>
                    <w:pStyle w:val="NoSpacing"/>
                    <w:ind w:left="-130"/>
                    <w:jc w:val="both"/>
                    <w:rPr>
                      <w:rFonts w:ascii="Abadi" w:hAnsi="Abadi"/>
                      <w:b/>
                      <w:bCs/>
                    </w:rPr>
                  </w:pPr>
                  <w:r w:rsidRPr="00D32F61">
                    <w:rPr>
                      <w:rFonts w:ascii="Abadi" w:hAnsi="Abadi"/>
                      <w:b/>
                      <w:bCs/>
                      <w:sz w:val="20"/>
                      <w:szCs w:val="20"/>
                    </w:rPr>
                    <w:t>The USO Inter</w:t>
                  </w:r>
                  <w:r w:rsidR="00BB2205">
                    <w:rPr>
                      <w:rFonts w:ascii="Abadi" w:hAnsi="Abadi"/>
                      <w:b/>
                      <w:bCs/>
                      <w:sz w:val="20"/>
                      <w:szCs w:val="20"/>
                    </w:rPr>
                    <w:t>-</w:t>
                  </w:r>
                  <w:r w:rsidRPr="00D32F61">
                    <w:rPr>
                      <w:rFonts w:ascii="Abadi" w:hAnsi="Abadi"/>
                      <w:b/>
                      <w:bCs/>
                      <w:sz w:val="20"/>
                      <w:szCs w:val="20"/>
                    </w:rPr>
                    <w:t xml:space="preserve">Schools Fest is an occasion for schools in </w:t>
                  </w:r>
                  <w:proofErr w:type="gramStart"/>
                  <w:r w:rsidR="00E11359">
                    <w:rPr>
                      <w:rFonts w:ascii="Abadi" w:hAnsi="Abadi"/>
                      <w:b/>
                      <w:bCs/>
                      <w:sz w:val="20"/>
                      <w:szCs w:val="20"/>
                    </w:rPr>
                    <w:t>Pilani</w:t>
                  </w:r>
                  <w:r w:rsidRPr="00D32F61">
                    <w:rPr>
                      <w:rFonts w:ascii="Abadi" w:hAnsi="Abadi"/>
                      <w:b/>
                      <w:bCs/>
                      <w:sz w:val="20"/>
                      <w:szCs w:val="20"/>
                    </w:rPr>
                    <w:t>,</w:t>
                  </w:r>
                  <w:proofErr w:type="gramEnd"/>
                  <w:r w:rsidRPr="00D32F61">
                    <w:rPr>
                      <w:rFonts w:ascii="Abadi" w:hAnsi="Abadi"/>
                      <w:b/>
                      <w:bCs/>
                      <w:sz w:val="20"/>
                      <w:szCs w:val="20"/>
                    </w:rPr>
                    <w:t xml:space="preserve"> to come together, engage in competitions - individually and in groups - and build lasting memories. The event's objective is to promote collaboration, foster healthy competition, and encourage and motivate students to participate in extracurricular activities. We also aim to instill a sense of pride in students for their school.</w:t>
                  </w:r>
                </w:p>
                <w:p w14:paraId="225550C8" w14:textId="6DAFBD2D" w:rsidR="00601D38" w:rsidRPr="00836FFF" w:rsidRDefault="00601D38" w:rsidP="00601D38">
                  <w:pPr>
                    <w:pStyle w:val="NoSpacing"/>
                    <w:ind w:left="-130"/>
                    <w:jc w:val="both"/>
                    <w:rPr>
                      <w:rFonts w:ascii="Abadi" w:hAnsi="Abadi"/>
                    </w:rPr>
                  </w:pPr>
                </w:p>
              </w:tc>
            </w:tr>
            <w:tr w:rsidR="00601D38" w:rsidRPr="00577D32" w14:paraId="266121CB" w14:textId="77777777" w:rsidTr="00944136">
              <w:trPr>
                <w:trHeight w:val="1738"/>
              </w:trPr>
              <w:tc>
                <w:tcPr>
                  <w:tcW w:w="5000" w:type="pct"/>
                  <w:tcBorders>
                    <w:top w:val="single" w:sz="12" w:space="0" w:color="FFD556" w:themeColor="accent1"/>
                    <w:bottom w:val="single" w:sz="12" w:space="0" w:color="FFD556" w:themeColor="accent1"/>
                  </w:tcBorders>
                </w:tcPr>
                <w:p w14:paraId="7FCBC38A" w14:textId="77777777" w:rsidR="002718AA" w:rsidRDefault="002718AA" w:rsidP="00D32F61">
                  <w:pPr>
                    <w:tabs>
                      <w:tab w:val="left" w:pos="990"/>
                    </w:tabs>
                    <w:ind w:left="990" w:right="-165" w:hanging="990"/>
                    <w:rPr>
                      <w:rFonts w:ascii="Abadi" w:hAnsi="Abadi"/>
                      <w:b/>
                      <w:bCs/>
                      <w:spacing w:val="62"/>
                    </w:rPr>
                  </w:pPr>
                </w:p>
                <w:p w14:paraId="06CB6078" w14:textId="0CF0752C" w:rsidR="00D32F61" w:rsidRPr="00A96076" w:rsidRDefault="00D32F61" w:rsidP="00E11359">
                  <w:pPr>
                    <w:tabs>
                      <w:tab w:val="left" w:pos="0"/>
                    </w:tabs>
                    <w:ind w:right="-270"/>
                    <w:rPr>
                      <w:rFonts w:ascii="Century Gothic" w:hAnsi="Century Gothic"/>
                      <w:b/>
                      <w:bCs/>
                      <w:spacing w:val="40"/>
                      <w:sz w:val="28"/>
                      <w:szCs w:val="28"/>
                    </w:rPr>
                  </w:pPr>
                  <w:r w:rsidRPr="00A96076">
                    <w:rPr>
                      <w:rFonts w:ascii="Century Gothic" w:hAnsi="Century Gothic"/>
                      <w:b/>
                      <w:bCs/>
                      <w:spacing w:val="40"/>
                      <w:sz w:val="28"/>
                      <w:szCs w:val="28"/>
                    </w:rPr>
                    <w:t>DETAILS ON THE FEST</w:t>
                  </w:r>
                </w:p>
                <w:p w14:paraId="04C5A5A7" w14:textId="7D4649C6" w:rsidR="00D32F61" w:rsidRPr="00D32F61" w:rsidRDefault="00D32F61" w:rsidP="00E11359">
                  <w:pPr>
                    <w:ind w:right="-165"/>
                    <w:jc w:val="both"/>
                    <w:rPr>
                      <w:rFonts w:ascii="Abadi" w:hAnsi="Abadi"/>
                    </w:rPr>
                  </w:pPr>
                  <w:r w:rsidRPr="00D32F61">
                    <w:rPr>
                      <w:rFonts w:ascii="Abadi" w:hAnsi="Abadi"/>
                    </w:rPr>
                    <w:sym w:font="Symbol" w:char="F0B7"/>
                  </w:r>
                  <w:r w:rsidRPr="00D32F61">
                    <w:rPr>
                      <w:rFonts w:ascii="Abadi" w:hAnsi="Abadi"/>
                    </w:rPr>
                    <w:t xml:space="preserve"> Number of competitions: </w:t>
                  </w:r>
                  <w:r w:rsidR="00E11359">
                    <w:rPr>
                      <w:rFonts w:ascii="Abadi" w:hAnsi="Abadi"/>
                    </w:rPr>
                    <w:t>Six</w:t>
                  </w:r>
                  <w:r w:rsidRPr="00D32F61">
                    <w:rPr>
                      <w:rFonts w:ascii="Abadi" w:hAnsi="Abadi"/>
                    </w:rPr>
                    <w:t xml:space="preserve"> </w:t>
                  </w:r>
                </w:p>
                <w:p w14:paraId="22578B03" w14:textId="53F9E7E1" w:rsidR="00D32F61" w:rsidRPr="00D32F61" w:rsidRDefault="00D32F61" w:rsidP="00D32F61">
                  <w:pPr>
                    <w:tabs>
                      <w:tab w:val="left" w:pos="180"/>
                    </w:tabs>
                    <w:ind w:left="180" w:right="-165" w:hanging="180"/>
                    <w:jc w:val="both"/>
                    <w:rPr>
                      <w:rFonts w:ascii="Abadi" w:hAnsi="Abadi"/>
                    </w:rPr>
                  </w:pPr>
                  <w:r w:rsidRPr="00D32F61">
                    <w:rPr>
                      <w:rFonts w:ascii="Abadi" w:hAnsi="Abadi"/>
                    </w:rPr>
                    <w:sym w:font="Symbol" w:char="F0B7"/>
                  </w:r>
                  <w:r w:rsidRPr="00D32F61">
                    <w:rPr>
                      <w:rFonts w:ascii="Abadi" w:hAnsi="Abadi"/>
                    </w:rPr>
                    <w:t xml:space="preserve"> Inclusions: </w:t>
                  </w:r>
                  <w:r w:rsidR="00E11359">
                    <w:rPr>
                      <w:rFonts w:ascii="Abadi" w:hAnsi="Abadi"/>
                    </w:rPr>
                    <w:t>Lunch</w:t>
                  </w:r>
                  <w:r w:rsidRPr="00D32F61">
                    <w:rPr>
                      <w:rFonts w:ascii="Abadi" w:hAnsi="Abadi"/>
                    </w:rPr>
                    <w:t xml:space="preserve"> for all delegates.</w:t>
                  </w:r>
                </w:p>
                <w:p w14:paraId="5BB35602" w14:textId="1AFB5292" w:rsidR="00D32F61" w:rsidRPr="00D32F61" w:rsidRDefault="00D32F61" w:rsidP="00D32F61">
                  <w:pPr>
                    <w:tabs>
                      <w:tab w:val="left" w:pos="180"/>
                    </w:tabs>
                    <w:ind w:left="180" w:right="-165" w:hanging="180"/>
                    <w:jc w:val="both"/>
                    <w:rPr>
                      <w:rFonts w:ascii="Abadi" w:hAnsi="Abadi"/>
                    </w:rPr>
                  </w:pPr>
                  <w:r w:rsidRPr="00D32F61">
                    <w:rPr>
                      <w:rFonts w:ascii="Abadi" w:hAnsi="Abadi"/>
                    </w:rPr>
                    <w:sym w:font="Symbol" w:char="F0B7"/>
                  </w:r>
                  <w:r w:rsidR="00A96076">
                    <w:rPr>
                      <w:rFonts w:ascii="Abadi" w:hAnsi="Abadi"/>
                    </w:rPr>
                    <w:t xml:space="preserve"> </w:t>
                  </w:r>
                  <w:r w:rsidRPr="00D32F61">
                    <w:rPr>
                      <w:rFonts w:ascii="Abadi" w:hAnsi="Abadi"/>
                    </w:rPr>
                    <w:t>Participation: Max 1</w:t>
                  </w:r>
                  <w:r w:rsidR="00E11359">
                    <w:rPr>
                      <w:rFonts w:ascii="Abadi" w:hAnsi="Abadi"/>
                    </w:rPr>
                    <w:t>5</w:t>
                  </w:r>
                  <w:r w:rsidRPr="00D32F61">
                    <w:rPr>
                      <w:rFonts w:ascii="Abadi" w:hAnsi="Abadi"/>
                    </w:rPr>
                    <w:t xml:space="preserve"> students of Std. 6-1</w:t>
                  </w:r>
                  <w:r w:rsidR="00E11359">
                    <w:rPr>
                      <w:rFonts w:ascii="Abadi" w:hAnsi="Abadi"/>
                    </w:rPr>
                    <w:t>2</w:t>
                  </w:r>
                  <w:r w:rsidRPr="00D32F61">
                    <w:rPr>
                      <w:rFonts w:ascii="Abadi" w:hAnsi="Abadi"/>
                    </w:rPr>
                    <w:t>, accompanied by 2 teachers.</w:t>
                  </w:r>
                </w:p>
                <w:p w14:paraId="19502D74" w14:textId="02BF1188" w:rsidR="00E11359" w:rsidRDefault="00D32F61" w:rsidP="00E11359">
                  <w:pPr>
                    <w:tabs>
                      <w:tab w:val="left" w:pos="180"/>
                    </w:tabs>
                    <w:ind w:left="180" w:right="-165" w:hanging="180"/>
                    <w:jc w:val="both"/>
                    <w:rPr>
                      <w:rFonts w:ascii="Abadi" w:hAnsi="Abadi"/>
                    </w:rPr>
                  </w:pPr>
                  <w:r w:rsidRPr="00D32F61">
                    <w:rPr>
                      <w:rFonts w:ascii="Abadi" w:hAnsi="Abadi"/>
                    </w:rPr>
                    <w:sym w:font="Symbol" w:char="F0B7"/>
                  </w:r>
                  <w:r w:rsidRPr="00D32F61">
                    <w:rPr>
                      <w:rFonts w:ascii="Abadi" w:hAnsi="Abadi"/>
                    </w:rPr>
                    <w:t xml:space="preserve"> Registration Fees: Rs. </w:t>
                  </w:r>
                  <w:r w:rsidR="00E11359">
                    <w:rPr>
                      <w:rFonts w:ascii="Abadi" w:hAnsi="Abadi"/>
                    </w:rPr>
                    <w:t>750</w:t>
                  </w:r>
                  <w:r w:rsidRPr="00D32F61">
                    <w:rPr>
                      <w:rFonts w:ascii="Abadi" w:hAnsi="Abadi"/>
                    </w:rPr>
                    <w:t xml:space="preserve"> per </w:t>
                  </w:r>
                  <w:proofErr w:type="gramStart"/>
                  <w:r w:rsidR="00E11359">
                    <w:rPr>
                      <w:rFonts w:ascii="Abadi" w:hAnsi="Abadi"/>
                    </w:rPr>
                    <w:t xml:space="preserve">school </w:t>
                  </w:r>
                  <w:r w:rsidR="000D43BB">
                    <w:rPr>
                      <w:rFonts w:ascii="Abadi" w:hAnsi="Abadi"/>
                    </w:rPr>
                    <w:t xml:space="preserve"> </w:t>
                  </w:r>
                  <w:r w:rsidR="00E11359" w:rsidRPr="00E11359">
                    <w:rPr>
                      <w:rFonts w:ascii="Abadi" w:hAnsi="Abadi"/>
                    </w:rPr>
                    <w:t>(include</w:t>
                  </w:r>
                  <w:proofErr w:type="gramEnd"/>
                  <w:r w:rsidR="00A96076">
                    <w:rPr>
                      <w:rFonts w:ascii="Abadi" w:hAnsi="Abadi"/>
                    </w:rPr>
                    <w:t xml:space="preserve"> </w:t>
                  </w:r>
                  <w:proofErr w:type="gramStart"/>
                  <w:r w:rsidR="00E11359" w:rsidRPr="00E11359">
                    <w:rPr>
                      <w:rFonts w:ascii="Abadi" w:hAnsi="Abadi"/>
                    </w:rPr>
                    <w:t>1 year</w:t>
                  </w:r>
                  <w:proofErr w:type="gramEnd"/>
                  <w:r w:rsidR="00E11359" w:rsidRPr="00E11359">
                    <w:rPr>
                      <w:rFonts w:ascii="Abadi" w:hAnsi="Abadi"/>
                    </w:rPr>
                    <w:t xml:space="preserve"> USO membership valid till 31 </w:t>
                  </w:r>
                  <w:proofErr w:type="gramStart"/>
                  <w:r w:rsidR="00E11359" w:rsidRPr="00E11359">
                    <w:rPr>
                      <w:rFonts w:ascii="Abadi" w:hAnsi="Abadi"/>
                    </w:rPr>
                    <w:t>March,</w:t>
                  </w:r>
                  <w:proofErr w:type="gramEnd"/>
                  <w:r w:rsidR="00E11359" w:rsidRPr="00E11359">
                    <w:rPr>
                      <w:rFonts w:ascii="Abadi" w:hAnsi="Abadi"/>
                    </w:rPr>
                    <w:t xml:space="preserve"> 2027)</w:t>
                  </w:r>
                </w:p>
                <w:p w14:paraId="7607DAC8" w14:textId="3400AF41" w:rsidR="00601D38" w:rsidRPr="00944136" w:rsidRDefault="00D32F61" w:rsidP="00E11359">
                  <w:pPr>
                    <w:tabs>
                      <w:tab w:val="left" w:pos="180"/>
                    </w:tabs>
                    <w:ind w:left="180" w:right="-165" w:hanging="180"/>
                    <w:jc w:val="both"/>
                    <w:rPr>
                      <w:rFonts w:ascii="Abadi" w:hAnsi="Abadi"/>
                    </w:rPr>
                  </w:pPr>
                  <w:r w:rsidRPr="00D32F61">
                    <w:rPr>
                      <w:rFonts w:ascii="Abadi" w:hAnsi="Abadi"/>
                    </w:rPr>
                    <w:sym w:font="Symbol" w:char="F0B7"/>
                  </w:r>
                  <w:r w:rsidRPr="00D32F61">
                    <w:rPr>
                      <w:rFonts w:ascii="Abadi" w:hAnsi="Abadi"/>
                    </w:rPr>
                    <w:t xml:space="preserve"> For details: usoindia.org</w:t>
                  </w:r>
                </w:p>
              </w:tc>
            </w:tr>
            <w:tr w:rsidR="00601D38" w:rsidRPr="00577D32" w14:paraId="416DFB0D" w14:textId="77777777" w:rsidTr="00A96076">
              <w:trPr>
                <w:trHeight w:val="3705"/>
              </w:trPr>
              <w:tc>
                <w:tcPr>
                  <w:tcW w:w="5000" w:type="pct"/>
                  <w:tcBorders>
                    <w:top w:val="single" w:sz="12" w:space="0" w:color="FFD556" w:themeColor="accent1"/>
                    <w:bottom w:val="single" w:sz="12" w:space="0" w:color="FFD556" w:themeColor="accent1"/>
                    <w:right w:val="single" w:sz="12" w:space="0" w:color="FFD556" w:themeColor="accent1"/>
                  </w:tcBorders>
                </w:tcPr>
                <w:p w14:paraId="39437F11" w14:textId="77777777" w:rsidR="00E947FF" w:rsidRDefault="00E947FF" w:rsidP="00D32F61">
                  <w:pPr>
                    <w:spacing w:after="0"/>
                    <w:ind w:right="-259"/>
                    <w:rPr>
                      <w:rFonts w:ascii="Abadi" w:hAnsi="Abadi"/>
                      <w:b/>
                      <w:bCs/>
                      <w:spacing w:val="80"/>
                    </w:rPr>
                  </w:pPr>
                </w:p>
                <w:p w14:paraId="5297D10C" w14:textId="02275062" w:rsidR="00D32F61" w:rsidRPr="00A96076" w:rsidRDefault="00D32F61" w:rsidP="00D32F61">
                  <w:pPr>
                    <w:spacing w:after="0"/>
                    <w:ind w:right="-259"/>
                    <w:rPr>
                      <w:rFonts w:ascii="Century Gothic" w:hAnsi="Century Gothic"/>
                      <w:b/>
                      <w:bCs/>
                      <w:spacing w:val="40"/>
                      <w:sz w:val="28"/>
                      <w:szCs w:val="28"/>
                    </w:rPr>
                  </w:pPr>
                  <w:r w:rsidRPr="00A96076">
                    <w:rPr>
                      <w:rFonts w:ascii="Century Gothic" w:hAnsi="Century Gothic"/>
                      <w:b/>
                      <w:bCs/>
                      <w:spacing w:val="40"/>
                      <w:sz w:val="28"/>
                      <w:szCs w:val="28"/>
                    </w:rPr>
                    <w:t>ABOUT USO</w:t>
                  </w:r>
                </w:p>
                <w:p w14:paraId="716DA27C" w14:textId="77777777" w:rsidR="00D32F61" w:rsidRPr="00D32F61" w:rsidRDefault="00D32F61" w:rsidP="00D32F61">
                  <w:pPr>
                    <w:spacing w:after="0"/>
                    <w:ind w:right="-259"/>
                    <w:rPr>
                      <w:rFonts w:ascii="Abadi" w:hAnsi="Abadi"/>
                      <w:b/>
                      <w:bCs/>
                    </w:rPr>
                  </w:pPr>
                </w:p>
                <w:p w14:paraId="0BB1DCBD" w14:textId="5D1BC20E" w:rsidR="00944136" w:rsidRPr="00944136" w:rsidRDefault="00D32F61" w:rsidP="00944136">
                  <w:pPr>
                    <w:spacing w:after="0"/>
                    <w:ind w:right="-259"/>
                    <w:jc w:val="both"/>
                    <w:rPr>
                      <w:rFonts w:ascii="Abadi" w:hAnsi="Abadi"/>
                      <w:color w:val="595959" w:themeColor="text1" w:themeTint="A6"/>
                    </w:rPr>
                  </w:pPr>
                  <w:r w:rsidRPr="00D32F61">
                    <w:rPr>
                      <w:rFonts w:ascii="Abadi" w:hAnsi="Abadi"/>
                    </w:rPr>
                    <w:t xml:space="preserve"> United Schools </w:t>
                  </w:r>
                  <w:proofErr w:type="spellStart"/>
                  <w:r w:rsidRPr="00D32F61">
                    <w:rPr>
                      <w:rFonts w:ascii="Abadi" w:hAnsi="Abadi"/>
                    </w:rPr>
                    <w:t>Organisation</w:t>
                  </w:r>
                  <w:proofErr w:type="spellEnd"/>
                  <w:r w:rsidRPr="00D32F61">
                    <w:rPr>
                      <w:rFonts w:ascii="Abadi" w:hAnsi="Abadi"/>
                    </w:rPr>
                    <w:t xml:space="preserve"> of India (USO), is a registered society, established in 1951. It is our mandate to advance the social, cultural, and moral standards of schools in India to global levels by providing schools access to </w:t>
                  </w:r>
                  <w:proofErr w:type="spellStart"/>
                  <w:r w:rsidRPr="00D32F61">
                    <w:rPr>
                      <w:rFonts w:ascii="Abadi" w:hAnsi="Abadi"/>
                    </w:rPr>
                    <w:t>extra curricular</w:t>
                  </w:r>
                  <w:proofErr w:type="spellEnd"/>
                  <w:r w:rsidRPr="00D32F61">
                    <w:rPr>
                      <w:rFonts w:ascii="Abadi" w:hAnsi="Abadi"/>
                    </w:rPr>
                    <w:t xml:space="preserve"> tests, seminars, conferences, competitions, campaigns, and programs on a national platform.</w:t>
                  </w:r>
                </w:p>
              </w:tc>
            </w:tr>
          </w:tbl>
          <w:p w14:paraId="77868770" w14:textId="77777777" w:rsidR="004A7542" w:rsidRPr="00577D32" w:rsidRDefault="004A7542" w:rsidP="00346ED4">
            <w:pPr>
              <w:rPr>
                <w:rFonts w:ascii="Abadi" w:hAnsi="Abadi"/>
              </w:rPr>
            </w:pPr>
          </w:p>
        </w:tc>
      </w:tr>
    </w:tbl>
    <w:p w14:paraId="43B3C6E2" w14:textId="0FA47CDE" w:rsidR="00EC26A6" w:rsidRDefault="00A96076" w:rsidP="00EC26A6">
      <w:pPr>
        <w:pStyle w:val="NoSpacing"/>
        <w:rPr>
          <w:rFonts w:ascii="Abadi" w:hAnsi="Abadi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38952578" wp14:editId="446D2D62">
            <wp:simplePos x="0" y="0"/>
            <wp:positionH relativeFrom="margin">
              <wp:posOffset>-388620</wp:posOffset>
            </wp:positionH>
            <wp:positionV relativeFrom="paragraph">
              <wp:posOffset>-8237220</wp:posOffset>
            </wp:positionV>
            <wp:extent cx="1089660" cy="1089660"/>
            <wp:effectExtent l="0" t="0" r="0" b="0"/>
            <wp:wrapNone/>
            <wp:docPr id="1016017443" name="Picture 3" descr="A logo with a red circle and white circle with a red and blue circle with a white circle with a red and white circle with a red and white circle with a red and white circle with 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017443" name="Picture 3" descr="A logo with a red circle and white circle with a red and blue circle with a white circle with a red and white circle with a red and white circle with a red and white circle with a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135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B566DE4" wp14:editId="0FE1BED4">
                <wp:simplePos x="0" y="0"/>
                <wp:positionH relativeFrom="column">
                  <wp:posOffset>525780</wp:posOffset>
                </wp:positionH>
                <wp:positionV relativeFrom="paragraph">
                  <wp:posOffset>-8004810</wp:posOffset>
                </wp:positionV>
                <wp:extent cx="5823585" cy="652145"/>
                <wp:effectExtent l="0" t="0" r="571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3585" cy="652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A893F1" w14:textId="77777777" w:rsidR="00227774" w:rsidRPr="00386443" w:rsidRDefault="00227774" w:rsidP="00227774">
                            <w:pPr>
                              <w:rPr>
                                <w:rFonts w:ascii="Abadi" w:hAnsi="Abadi"/>
                                <w:b/>
                                <w:bCs/>
                                <w:color w:val="1F3864" w:themeColor="accent5" w:themeShade="80"/>
                                <w:sz w:val="44"/>
                                <w:szCs w:val="44"/>
                                <w:lang w:val="en-IN"/>
                              </w:rPr>
                            </w:pPr>
                            <w:r w:rsidRPr="00386443">
                              <w:rPr>
                                <w:rFonts w:ascii="Abadi" w:hAnsi="Abadi"/>
                                <w:b/>
                                <w:bCs/>
                                <w:color w:val="1F3864" w:themeColor="accent5" w:themeShade="80"/>
                                <w:sz w:val="44"/>
                                <w:szCs w:val="44"/>
                                <w:lang w:val="en-IN"/>
                              </w:rPr>
                              <w:t>UNITED SCHOOLS ORGANISATION OF INDIA</w:t>
                            </w:r>
                          </w:p>
                          <w:p w14:paraId="4F405087" w14:textId="77777777" w:rsidR="00227774" w:rsidRPr="001F1444" w:rsidRDefault="00227774" w:rsidP="00227774">
                            <w:pPr>
                              <w:rPr>
                                <w:rFonts w:ascii="Abadi" w:hAnsi="Abadi"/>
                                <w:b/>
                                <w:bCs/>
                                <w:color w:val="AB8000" w:themeColor="accent1" w:themeShade="80"/>
                                <w:lang w:val="en-IN"/>
                              </w:rPr>
                            </w:pPr>
                            <w:r w:rsidRPr="001F1444">
                              <w:rPr>
                                <w:rFonts w:ascii="Abadi" w:hAnsi="Abadi"/>
                                <w:b/>
                                <w:bCs/>
                                <w:color w:val="AB8000" w:themeColor="accent1" w:themeShade="80"/>
                                <w:lang w:val="en-IN"/>
                              </w:rPr>
                              <w:t>Empowering Educators Since 1951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566D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.4pt;margin-top:-630.3pt;width:458.55pt;height:51.3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" fillcolor="white [3201]" stroked="f" strokeweight=".5pt">
                <v:textbox>
                  <w:txbxContent>
                    <w:p w14:paraId="25A893F1" w14:textId="77777777" w:rsidR="00227774" w:rsidRPr="00386443" w:rsidRDefault="00227774" w:rsidP="00227774">
                      <w:pPr>
                        <w:rPr>
                          <w:rFonts w:ascii="Abadi" w:hAnsi="Abadi"/>
                          <w:b/>
                          <w:bCs/>
                          <w:color w:val="1F3864" w:themeColor="accent5" w:themeShade="80"/>
                          <w:sz w:val="44"/>
                          <w:szCs w:val="44"/>
                          <w:lang w:val="en-IN"/>
                        </w:rPr>
                      </w:pPr>
                      <w:r w:rsidRPr="00386443">
                        <w:rPr>
                          <w:rFonts w:ascii="Abadi" w:hAnsi="Abadi"/>
                          <w:b/>
                          <w:bCs/>
                          <w:color w:val="1F3864" w:themeColor="accent5" w:themeShade="80"/>
                          <w:sz w:val="44"/>
                          <w:szCs w:val="44"/>
                          <w:lang w:val="en-IN"/>
                        </w:rPr>
                        <w:t>UNITED SCHOOLS ORGANISATION OF INDIA</w:t>
                      </w:r>
                    </w:p>
                    <w:p w14:paraId="4F405087" w14:textId="77777777" w:rsidR="00227774" w:rsidRPr="001F1444" w:rsidRDefault="00227774" w:rsidP="00227774">
                      <w:pPr>
                        <w:rPr>
                          <w:rFonts w:ascii="Abadi" w:hAnsi="Abadi"/>
                          <w:b/>
                          <w:bCs/>
                          <w:color w:val="AB8000" w:themeColor="accent1" w:themeShade="80"/>
                          <w:lang w:val="en-IN"/>
                        </w:rPr>
                      </w:pPr>
                      <w:r w:rsidRPr="001F1444">
                        <w:rPr>
                          <w:rFonts w:ascii="Abadi" w:hAnsi="Abadi"/>
                          <w:b/>
                          <w:bCs/>
                          <w:color w:val="AB8000" w:themeColor="accent1" w:themeShade="80"/>
                          <w:lang w:val="en-IN"/>
                        </w:rPr>
                        <w:t>Empowering Educators Since 1951</w:t>
                      </w:r>
                    </w:p>
                  </w:txbxContent>
                </v:textbox>
              </v:shape>
            </w:pict>
          </mc:Fallback>
        </mc:AlternateContent>
      </w:r>
      <w:r w:rsidR="002718AA" w:rsidRPr="00FD3598">
        <w:rPr>
          <w:rFonts w:ascii="Abadi" w:hAnsi="Abadi"/>
          <w:noProof/>
          <w:color w:val="002060"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13B9342" wp14:editId="396B5529">
                <wp:simplePos x="0" y="0"/>
                <wp:positionH relativeFrom="column">
                  <wp:posOffset>-365760</wp:posOffset>
                </wp:positionH>
                <wp:positionV relativeFrom="paragraph">
                  <wp:posOffset>-7219950</wp:posOffset>
                </wp:positionV>
                <wp:extent cx="4123055" cy="11430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3055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A04DC" w14:textId="7F82EC6A" w:rsidR="00A8023D" w:rsidRPr="00BC2BF7" w:rsidRDefault="00A8023D" w:rsidP="00FF6C82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C2B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CIRCULAR LETTER</w:t>
                            </w:r>
                            <w:r w:rsidR="00BC2BF7" w:rsidRPr="00BC2B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FOR SCHOOLS</w:t>
                            </w:r>
                          </w:p>
                          <w:p w14:paraId="5F0CE013" w14:textId="77777777" w:rsidR="00A8023D" w:rsidRPr="00FF6C82" w:rsidRDefault="00A8023D" w:rsidP="00FF6C82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D531FA3" w14:textId="234E7FF5" w:rsidR="00BC2BF7" w:rsidRPr="00BC2BF7" w:rsidRDefault="006602AB" w:rsidP="00A8023D">
                            <w:pPr>
                              <w:spacing w:after="0"/>
                              <w:rPr>
                                <w:b/>
                                <w:bCs/>
                                <w:color w:val="4472C4" w:themeColor="accent5"/>
                                <w:sz w:val="28"/>
                                <w:szCs w:val="28"/>
                              </w:rPr>
                            </w:pPr>
                            <w:r w:rsidRPr="00BC2BF7">
                              <w:rPr>
                                <w:b/>
                                <w:bCs/>
                                <w:color w:val="4472C4" w:themeColor="accent5"/>
                                <w:sz w:val="28"/>
                                <w:szCs w:val="28"/>
                              </w:rPr>
                              <w:t>USO INTER</w:t>
                            </w:r>
                            <w:r w:rsidR="00BB2205">
                              <w:rPr>
                                <w:b/>
                                <w:bCs/>
                                <w:color w:val="4472C4" w:themeColor="accent5"/>
                                <w:sz w:val="28"/>
                                <w:szCs w:val="28"/>
                              </w:rPr>
                              <w:t>-</w:t>
                            </w:r>
                            <w:r w:rsidRPr="00BC2BF7">
                              <w:rPr>
                                <w:b/>
                                <w:bCs/>
                                <w:color w:val="4472C4" w:themeColor="accent5"/>
                                <w:sz w:val="28"/>
                                <w:szCs w:val="28"/>
                              </w:rPr>
                              <w:t>SCHOOLS FEST</w:t>
                            </w:r>
                          </w:p>
                          <w:p w14:paraId="088D18B7" w14:textId="6FB173FF" w:rsidR="00A8023D" w:rsidRPr="00BC2BF7" w:rsidRDefault="00E11359" w:rsidP="00A8023D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Birla Balika Vidyapeeth, Pilani</w:t>
                            </w:r>
                          </w:p>
                          <w:p w14:paraId="4C4852A8" w14:textId="2FF626D9" w:rsidR="00BC2BF7" w:rsidRPr="00BC2BF7" w:rsidRDefault="00E11359" w:rsidP="00A8023D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Satur</w:t>
                            </w:r>
                            <w:r w:rsidR="00BC2BF7" w:rsidRPr="00BC2B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day,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October 31, </w:t>
                            </w:r>
                            <w:r w:rsidR="0071074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202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="00BC2BF7" w:rsidRPr="00BC2B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  <w:r w:rsidR="00BC2BF7" w:rsidRPr="00BC2B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AM – </w:t>
                            </w:r>
                            <w:r w:rsidR="009F47D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  <w:r w:rsidR="00BC2BF7" w:rsidRPr="00BC2B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B9342" id="Text Box 2" o:spid="_x0000_s1027" type="#_x0000_t202" style="position:absolute;left:0;text-align:left;margin-left:-28.8pt;margin-top:-568.5pt;width:324.65pt;height:90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" filled="f" stroked="f">
                <v:textbox>
                  <w:txbxContent>
                    <w:p w14:paraId="0C5A04DC" w14:textId="7F82EC6A" w:rsidR="00A8023D" w:rsidRPr="00BC2BF7" w:rsidRDefault="00A8023D" w:rsidP="00FF6C82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C2BF7">
                        <w:rPr>
                          <w:b/>
                          <w:bCs/>
                          <w:sz w:val="24"/>
                          <w:szCs w:val="24"/>
                        </w:rPr>
                        <w:t>CIRCULAR LETTER</w:t>
                      </w:r>
                      <w:r w:rsidR="00BC2BF7" w:rsidRPr="00BC2BF7">
                        <w:rPr>
                          <w:b/>
                          <w:bCs/>
                          <w:sz w:val="24"/>
                          <w:szCs w:val="24"/>
                        </w:rPr>
                        <w:t xml:space="preserve"> FOR SCHOOLS</w:t>
                      </w:r>
                    </w:p>
                    <w:p w14:paraId="5F0CE013" w14:textId="77777777" w:rsidR="00A8023D" w:rsidRPr="00FF6C82" w:rsidRDefault="00A8023D" w:rsidP="00FF6C82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D531FA3" w14:textId="234E7FF5" w:rsidR="00BC2BF7" w:rsidRPr="00BC2BF7" w:rsidRDefault="006602AB" w:rsidP="00A8023D">
                      <w:pPr>
                        <w:spacing w:after="0"/>
                        <w:rPr>
                          <w:b/>
                          <w:bCs/>
                          <w:color w:val="4472C4" w:themeColor="accent5"/>
                          <w:sz w:val="28"/>
                          <w:szCs w:val="28"/>
                        </w:rPr>
                      </w:pPr>
                      <w:r w:rsidRPr="00BC2BF7">
                        <w:rPr>
                          <w:b/>
                          <w:bCs/>
                          <w:color w:val="4472C4" w:themeColor="accent5"/>
                          <w:sz w:val="28"/>
                          <w:szCs w:val="28"/>
                        </w:rPr>
                        <w:t>USO INTER</w:t>
                      </w:r>
                      <w:r w:rsidR="00BB2205">
                        <w:rPr>
                          <w:b/>
                          <w:bCs/>
                          <w:color w:val="4472C4" w:themeColor="accent5"/>
                          <w:sz w:val="28"/>
                          <w:szCs w:val="28"/>
                        </w:rPr>
                        <w:t>-</w:t>
                      </w:r>
                      <w:r w:rsidRPr="00BC2BF7">
                        <w:rPr>
                          <w:b/>
                          <w:bCs/>
                          <w:color w:val="4472C4" w:themeColor="accent5"/>
                          <w:sz w:val="28"/>
                          <w:szCs w:val="28"/>
                        </w:rPr>
                        <w:t>SCHOOLS FEST</w:t>
                      </w:r>
                    </w:p>
                    <w:p w14:paraId="088D18B7" w14:textId="6FB173FF" w:rsidR="00A8023D" w:rsidRPr="00BC2BF7" w:rsidRDefault="00E11359" w:rsidP="00A8023D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Birla Balika Vidyapeeth, Pilani</w:t>
                      </w:r>
                    </w:p>
                    <w:p w14:paraId="4C4852A8" w14:textId="2FF626D9" w:rsidR="00BC2BF7" w:rsidRPr="00BC2BF7" w:rsidRDefault="00E11359" w:rsidP="00A8023D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Satur</w:t>
                      </w:r>
                      <w:r w:rsidR="00BC2BF7" w:rsidRPr="00BC2BF7">
                        <w:rPr>
                          <w:b/>
                          <w:bCs/>
                          <w:sz w:val="24"/>
                          <w:szCs w:val="24"/>
                        </w:rPr>
                        <w:t xml:space="preserve">day,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October 31, </w:t>
                      </w:r>
                      <w:r w:rsidR="00710742">
                        <w:rPr>
                          <w:b/>
                          <w:bCs/>
                          <w:sz w:val="24"/>
                          <w:szCs w:val="24"/>
                        </w:rPr>
                        <w:t>202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="00BC2BF7" w:rsidRPr="00BC2BF7">
                        <w:rPr>
                          <w:b/>
                          <w:bCs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  <w:r w:rsidR="00BC2BF7" w:rsidRPr="00BC2BF7">
                        <w:rPr>
                          <w:b/>
                          <w:bCs/>
                          <w:sz w:val="24"/>
                          <w:szCs w:val="24"/>
                        </w:rPr>
                        <w:t xml:space="preserve"> AM – </w:t>
                      </w:r>
                      <w:r w:rsidR="009F47D6">
                        <w:rPr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  <w:r w:rsidR="00BC2BF7" w:rsidRPr="00BC2BF7">
                        <w:rPr>
                          <w:b/>
                          <w:bCs/>
                          <w:sz w:val="24"/>
                          <w:szCs w:val="24"/>
                        </w:rPr>
                        <w:t xml:space="preserve"> PM</w:t>
                      </w:r>
                    </w:p>
                  </w:txbxContent>
                </v:textbox>
              </v:shape>
            </w:pict>
          </mc:Fallback>
        </mc:AlternateContent>
      </w:r>
      <w:r w:rsidR="00A30399" w:rsidRPr="00667BA5">
        <w:rPr>
          <w:rFonts w:ascii="Abadi" w:hAnsi="Abadi"/>
          <w:noProof/>
          <w:sz w:val="14"/>
          <w:szCs w:val="14"/>
        </w:rPr>
        <w:drawing>
          <wp:anchor distT="0" distB="0" distL="114300" distR="114300" simplePos="0" relativeHeight="251705344" behindDoc="0" locked="0" layoutInCell="1" allowOverlap="1" wp14:anchorId="48AD3E3F" wp14:editId="1B5C7F53">
            <wp:simplePos x="0" y="0"/>
            <wp:positionH relativeFrom="margin">
              <wp:posOffset>-229235</wp:posOffset>
            </wp:positionH>
            <wp:positionV relativeFrom="paragraph">
              <wp:posOffset>150495</wp:posOffset>
            </wp:positionV>
            <wp:extent cx="6877685" cy="886460"/>
            <wp:effectExtent l="0" t="0" r="0" b="8890"/>
            <wp:wrapNone/>
            <wp:docPr id="434854190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854190" name="Picture 1" descr="A close-up of a logo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685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27CB41" w14:textId="38800812" w:rsidR="00512E5C" w:rsidRDefault="003B3BD2" w:rsidP="00EC26A6">
      <w:pPr>
        <w:pStyle w:val="NoSpacing"/>
        <w:rPr>
          <w:rFonts w:ascii="Abadi" w:hAnsi="Abadi"/>
        </w:rPr>
      </w:pPr>
      <w:r w:rsidRPr="003B3BD2">
        <w:rPr>
          <w:rFonts w:ascii="Abadi" w:hAnsi="Abadi"/>
          <w:noProof/>
        </w:rPr>
        <w:drawing>
          <wp:anchor distT="0" distB="0" distL="114300" distR="114300" simplePos="0" relativeHeight="251701248" behindDoc="0" locked="0" layoutInCell="1" allowOverlap="1" wp14:anchorId="0E8690E9" wp14:editId="731AACA7">
            <wp:simplePos x="0" y="0"/>
            <wp:positionH relativeFrom="column">
              <wp:posOffset>3223260</wp:posOffset>
            </wp:positionH>
            <wp:positionV relativeFrom="paragraph">
              <wp:posOffset>428977</wp:posOffset>
            </wp:positionV>
            <wp:extent cx="114300" cy="107004"/>
            <wp:effectExtent l="0" t="0" r="0" b="7620"/>
            <wp:wrapNone/>
            <wp:docPr id="17298424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842494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07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12E5C" w:rsidSect="00A62F15">
      <w:footerReference w:type="default" r:id="rId13"/>
      <w:pgSz w:w="12240" w:h="15840" w:code="1"/>
      <w:pgMar w:top="2448" w:right="576" w:bottom="720" w:left="1296" w:header="79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CF22C" w14:textId="77777777" w:rsidR="001937B5" w:rsidRDefault="001937B5" w:rsidP="004A7542">
      <w:pPr>
        <w:spacing w:after="0" w:line="240" w:lineRule="auto"/>
      </w:pPr>
      <w:r>
        <w:separator/>
      </w:r>
    </w:p>
  </w:endnote>
  <w:endnote w:type="continuationSeparator" w:id="0">
    <w:p w14:paraId="00A4CE21" w14:textId="77777777" w:rsidR="001937B5" w:rsidRDefault="001937B5" w:rsidP="004A7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F40BB" w14:textId="6BC63A0A" w:rsidR="003125E0" w:rsidRDefault="003125E0" w:rsidP="00853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CA296" w14:textId="77777777" w:rsidR="001937B5" w:rsidRDefault="001937B5" w:rsidP="004A7542">
      <w:pPr>
        <w:spacing w:after="0" w:line="240" w:lineRule="auto"/>
      </w:pPr>
      <w:r>
        <w:separator/>
      </w:r>
    </w:p>
  </w:footnote>
  <w:footnote w:type="continuationSeparator" w:id="0">
    <w:p w14:paraId="631115EF" w14:textId="77777777" w:rsidR="001937B5" w:rsidRDefault="001937B5" w:rsidP="004A7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2pt;height:10.2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57248EF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ED4C6C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E4C5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7062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5B4E57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221B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4D8474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28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AE11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20D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DC023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28034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372006D"/>
    <w:multiLevelType w:val="hybridMultilevel"/>
    <w:tmpl w:val="EBC22F2A"/>
    <w:lvl w:ilvl="0" w:tplc="4009000B">
      <w:start w:val="1"/>
      <w:numFmt w:val="bullet"/>
      <w:lvlText w:val=""/>
      <w:lvlJc w:val="left"/>
      <w:pPr>
        <w:ind w:left="59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abstractNum w:abstractNumId="13" w15:restartNumberingAfterBreak="0">
    <w:nsid w:val="2FDE02E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EB67F2"/>
    <w:multiLevelType w:val="hybridMultilevel"/>
    <w:tmpl w:val="4D982AE6"/>
    <w:lvl w:ilvl="0" w:tplc="4009000B">
      <w:start w:val="1"/>
      <w:numFmt w:val="bullet"/>
      <w:lvlText w:val=""/>
      <w:lvlJc w:val="left"/>
      <w:pPr>
        <w:ind w:left="590" w:hanging="360"/>
      </w:pPr>
      <w:rPr>
        <w:rFonts w:ascii="Wingdings" w:hAnsi="Wingdings" w:hint="default"/>
      </w:rPr>
    </w:lvl>
    <w:lvl w:ilvl="1" w:tplc="1C204D7C">
      <w:numFmt w:val="bullet"/>
      <w:lvlText w:val="–"/>
      <w:lvlJc w:val="left"/>
      <w:pPr>
        <w:ind w:left="1310" w:hanging="360"/>
      </w:pPr>
      <w:rPr>
        <w:rFonts w:ascii="Abadi" w:eastAsiaTheme="minorHAnsi" w:hAnsi="Abadi" w:cstheme="minorBidi" w:hint="default"/>
      </w:rPr>
    </w:lvl>
    <w:lvl w:ilvl="2" w:tplc="4009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abstractNum w:abstractNumId="15" w15:restartNumberingAfterBreak="0">
    <w:nsid w:val="37516A10"/>
    <w:multiLevelType w:val="hybridMultilevel"/>
    <w:tmpl w:val="615C6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CE1B0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B036815"/>
    <w:multiLevelType w:val="multilevel"/>
    <w:tmpl w:val="E532429C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F4D037D"/>
    <w:multiLevelType w:val="multilevel"/>
    <w:tmpl w:val="552E29B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990E5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ABC2E7F"/>
    <w:multiLevelType w:val="hybridMultilevel"/>
    <w:tmpl w:val="0150CF0C"/>
    <w:lvl w:ilvl="0" w:tplc="375AF8EA">
      <w:numFmt w:val="bullet"/>
      <w:lvlText w:val=""/>
      <w:lvlJc w:val="left"/>
      <w:pPr>
        <w:ind w:left="521" w:hanging="360"/>
      </w:pPr>
      <w:rPr>
        <w:rFonts w:ascii="Symbol" w:eastAsiaTheme="minorEastAsia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24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6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8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0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2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4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6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81" w:hanging="360"/>
      </w:pPr>
      <w:rPr>
        <w:rFonts w:ascii="Wingdings" w:hAnsi="Wingdings" w:hint="default"/>
      </w:rPr>
    </w:lvl>
  </w:abstractNum>
  <w:abstractNum w:abstractNumId="21" w15:restartNumberingAfterBreak="0">
    <w:nsid w:val="5C8642AA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0A27E9F"/>
    <w:multiLevelType w:val="hybridMultilevel"/>
    <w:tmpl w:val="BC8CD3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1A7929"/>
    <w:multiLevelType w:val="hybridMultilevel"/>
    <w:tmpl w:val="C8FCE732"/>
    <w:lvl w:ilvl="0" w:tplc="375AF8EA">
      <w:numFmt w:val="bullet"/>
      <w:lvlText w:val="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146D99"/>
    <w:multiLevelType w:val="hybridMultilevel"/>
    <w:tmpl w:val="8E224032"/>
    <w:lvl w:ilvl="0" w:tplc="4009000B">
      <w:start w:val="1"/>
      <w:numFmt w:val="bullet"/>
      <w:lvlText w:val=""/>
      <w:lvlJc w:val="left"/>
      <w:pPr>
        <w:ind w:left="59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abstractNum w:abstractNumId="25" w15:restartNumberingAfterBreak="0">
    <w:nsid w:val="74F93FFE"/>
    <w:multiLevelType w:val="hybridMultilevel"/>
    <w:tmpl w:val="4772743E"/>
    <w:lvl w:ilvl="0" w:tplc="F17E04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52D8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E203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6232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9A1D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704B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06AA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925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5A66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765F5F0A"/>
    <w:multiLevelType w:val="hybridMultilevel"/>
    <w:tmpl w:val="B9847D72"/>
    <w:lvl w:ilvl="0" w:tplc="375AF8EA">
      <w:numFmt w:val="bullet"/>
      <w:lvlText w:val="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943712"/>
    <w:multiLevelType w:val="hybridMultilevel"/>
    <w:tmpl w:val="F20AF7EC"/>
    <w:lvl w:ilvl="0" w:tplc="40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8" w15:restartNumberingAfterBreak="0">
    <w:nsid w:val="796734B6"/>
    <w:multiLevelType w:val="hybridMultilevel"/>
    <w:tmpl w:val="08108916"/>
    <w:lvl w:ilvl="0" w:tplc="4009000B">
      <w:start w:val="1"/>
      <w:numFmt w:val="bullet"/>
      <w:lvlText w:val=""/>
      <w:lvlJc w:val="left"/>
      <w:pPr>
        <w:ind w:left="59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num w:numId="1" w16cid:durableId="535654827">
    <w:abstractNumId w:val="18"/>
  </w:num>
  <w:num w:numId="2" w16cid:durableId="696782615">
    <w:abstractNumId w:val="19"/>
  </w:num>
  <w:num w:numId="3" w16cid:durableId="1995454372">
    <w:abstractNumId w:val="10"/>
  </w:num>
  <w:num w:numId="4" w16cid:durableId="2114009781">
    <w:abstractNumId w:val="13"/>
  </w:num>
  <w:num w:numId="5" w16cid:durableId="276179878">
    <w:abstractNumId w:val="11"/>
  </w:num>
  <w:num w:numId="6" w16cid:durableId="130488683">
    <w:abstractNumId w:val="17"/>
  </w:num>
  <w:num w:numId="7" w16cid:durableId="1791582001">
    <w:abstractNumId w:val="16"/>
  </w:num>
  <w:num w:numId="8" w16cid:durableId="1637055944">
    <w:abstractNumId w:val="21"/>
  </w:num>
  <w:num w:numId="9" w16cid:durableId="536546118">
    <w:abstractNumId w:val="9"/>
  </w:num>
  <w:num w:numId="10" w16cid:durableId="2052029215">
    <w:abstractNumId w:val="7"/>
  </w:num>
  <w:num w:numId="11" w16cid:durableId="516963925">
    <w:abstractNumId w:val="6"/>
  </w:num>
  <w:num w:numId="12" w16cid:durableId="1983650888">
    <w:abstractNumId w:val="5"/>
  </w:num>
  <w:num w:numId="13" w16cid:durableId="444620802">
    <w:abstractNumId w:val="4"/>
  </w:num>
  <w:num w:numId="14" w16cid:durableId="1096251328">
    <w:abstractNumId w:val="8"/>
  </w:num>
  <w:num w:numId="15" w16cid:durableId="312100837">
    <w:abstractNumId w:val="3"/>
  </w:num>
  <w:num w:numId="16" w16cid:durableId="1755858100">
    <w:abstractNumId w:val="2"/>
  </w:num>
  <w:num w:numId="17" w16cid:durableId="546458532">
    <w:abstractNumId w:val="1"/>
  </w:num>
  <w:num w:numId="18" w16cid:durableId="1122380637">
    <w:abstractNumId w:val="0"/>
  </w:num>
  <w:num w:numId="19" w16cid:durableId="1971396127">
    <w:abstractNumId w:val="20"/>
  </w:num>
  <w:num w:numId="20" w16cid:durableId="1816676766">
    <w:abstractNumId w:val="15"/>
  </w:num>
  <w:num w:numId="21" w16cid:durableId="941379295">
    <w:abstractNumId w:val="23"/>
  </w:num>
  <w:num w:numId="22" w16cid:durableId="878936031">
    <w:abstractNumId w:val="26"/>
  </w:num>
  <w:num w:numId="23" w16cid:durableId="1245072454">
    <w:abstractNumId w:val="22"/>
  </w:num>
  <w:num w:numId="24" w16cid:durableId="1496536374">
    <w:abstractNumId w:val="14"/>
  </w:num>
  <w:num w:numId="25" w16cid:durableId="1595816682">
    <w:abstractNumId w:val="24"/>
  </w:num>
  <w:num w:numId="26" w16cid:durableId="609319951">
    <w:abstractNumId w:val="12"/>
  </w:num>
  <w:num w:numId="27" w16cid:durableId="1932081535">
    <w:abstractNumId w:val="28"/>
  </w:num>
  <w:num w:numId="28" w16cid:durableId="1634361349">
    <w:abstractNumId w:val="27"/>
  </w:num>
  <w:num w:numId="29" w16cid:durableId="77564021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0NjA2MjawsDAyMjVU0lEKTi0uzszPAykwNKwFADL0amMtAAAA"/>
  </w:docVars>
  <w:rsids>
    <w:rsidRoot w:val="00577D32"/>
    <w:rsid w:val="00005EBB"/>
    <w:rsid w:val="00031542"/>
    <w:rsid w:val="000376ED"/>
    <w:rsid w:val="00050EE2"/>
    <w:rsid w:val="000959A2"/>
    <w:rsid w:val="000B763B"/>
    <w:rsid w:val="000D42ED"/>
    <w:rsid w:val="000D43BB"/>
    <w:rsid w:val="000D5912"/>
    <w:rsid w:val="001043B0"/>
    <w:rsid w:val="001068E1"/>
    <w:rsid w:val="00112640"/>
    <w:rsid w:val="00136C6F"/>
    <w:rsid w:val="00141A08"/>
    <w:rsid w:val="0015606E"/>
    <w:rsid w:val="001748D1"/>
    <w:rsid w:val="001801A3"/>
    <w:rsid w:val="001937B5"/>
    <w:rsid w:val="001C292B"/>
    <w:rsid w:val="001C297F"/>
    <w:rsid w:val="001F1444"/>
    <w:rsid w:val="00227774"/>
    <w:rsid w:val="00232B52"/>
    <w:rsid w:val="0023739E"/>
    <w:rsid w:val="00244AE4"/>
    <w:rsid w:val="002718AA"/>
    <w:rsid w:val="002876BB"/>
    <w:rsid w:val="002934F1"/>
    <w:rsid w:val="00293B83"/>
    <w:rsid w:val="002A1E9A"/>
    <w:rsid w:val="002D075C"/>
    <w:rsid w:val="002E5455"/>
    <w:rsid w:val="002F2500"/>
    <w:rsid w:val="002F52EB"/>
    <w:rsid w:val="003125E0"/>
    <w:rsid w:val="00330111"/>
    <w:rsid w:val="00350519"/>
    <w:rsid w:val="00351370"/>
    <w:rsid w:val="00386443"/>
    <w:rsid w:val="00387F1A"/>
    <w:rsid w:val="003925C9"/>
    <w:rsid w:val="003B3BD2"/>
    <w:rsid w:val="003C4C1B"/>
    <w:rsid w:val="003D733F"/>
    <w:rsid w:val="00442AB5"/>
    <w:rsid w:val="00454034"/>
    <w:rsid w:val="00455E67"/>
    <w:rsid w:val="00480216"/>
    <w:rsid w:val="00483B27"/>
    <w:rsid w:val="004856AA"/>
    <w:rsid w:val="00490EF5"/>
    <w:rsid w:val="00496CE6"/>
    <w:rsid w:val="004A7542"/>
    <w:rsid w:val="004B1177"/>
    <w:rsid w:val="004B5B28"/>
    <w:rsid w:val="004D54E5"/>
    <w:rsid w:val="004D6C1F"/>
    <w:rsid w:val="004D76A8"/>
    <w:rsid w:val="00512677"/>
    <w:rsid w:val="00512E5C"/>
    <w:rsid w:val="00516496"/>
    <w:rsid w:val="005252BB"/>
    <w:rsid w:val="00525EDF"/>
    <w:rsid w:val="00526BE1"/>
    <w:rsid w:val="00543E34"/>
    <w:rsid w:val="00577D32"/>
    <w:rsid w:val="005807FE"/>
    <w:rsid w:val="005A48C4"/>
    <w:rsid w:val="00601D38"/>
    <w:rsid w:val="0064207B"/>
    <w:rsid w:val="006602AB"/>
    <w:rsid w:val="006A3CE7"/>
    <w:rsid w:val="006B0298"/>
    <w:rsid w:val="006E0848"/>
    <w:rsid w:val="006F596F"/>
    <w:rsid w:val="006F77C5"/>
    <w:rsid w:val="006F796A"/>
    <w:rsid w:val="00710742"/>
    <w:rsid w:val="007222B0"/>
    <w:rsid w:val="00722EB7"/>
    <w:rsid w:val="00725265"/>
    <w:rsid w:val="0079450D"/>
    <w:rsid w:val="007D7770"/>
    <w:rsid w:val="007E3B8C"/>
    <w:rsid w:val="007E5E74"/>
    <w:rsid w:val="007E7D44"/>
    <w:rsid w:val="007F54CD"/>
    <w:rsid w:val="007F77F4"/>
    <w:rsid w:val="00804EF1"/>
    <w:rsid w:val="0081113C"/>
    <w:rsid w:val="00817E5E"/>
    <w:rsid w:val="00827C8C"/>
    <w:rsid w:val="00836FFF"/>
    <w:rsid w:val="00856FDF"/>
    <w:rsid w:val="00857F01"/>
    <w:rsid w:val="00885933"/>
    <w:rsid w:val="00895695"/>
    <w:rsid w:val="008A60EE"/>
    <w:rsid w:val="008A6328"/>
    <w:rsid w:val="008A6FAF"/>
    <w:rsid w:val="008B0B05"/>
    <w:rsid w:val="008C4C58"/>
    <w:rsid w:val="00904E01"/>
    <w:rsid w:val="00910E31"/>
    <w:rsid w:val="009128FC"/>
    <w:rsid w:val="00927A46"/>
    <w:rsid w:val="0094356B"/>
    <w:rsid w:val="00944136"/>
    <w:rsid w:val="009469DD"/>
    <w:rsid w:val="009755CF"/>
    <w:rsid w:val="00983A4B"/>
    <w:rsid w:val="00987FD5"/>
    <w:rsid w:val="009A3A13"/>
    <w:rsid w:val="009B528D"/>
    <w:rsid w:val="009C6B6A"/>
    <w:rsid w:val="009D4788"/>
    <w:rsid w:val="009F47D6"/>
    <w:rsid w:val="00A076D8"/>
    <w:rsid w:val="00A30399"/>
    <w:rsid w:val="00A339F0"/>
    <w:rsid w:val="00A622F7"/>
    <w:rsid w:val="00A62F15"/>
    <w:rsid w:val="00A73072"/>
    <w:rsid w:val="00A76080"/>
    <w:rsid w:val="00A8023D"/>
    <w:rsid w:val="00A82B12"/>
    <w:rsid w:val="00A96076"/>
    <w:rsid w:val="00AA44B2"/>
    <w:rsid w:val="00AD3E89"/>
    <w:rsid w:val="00AE3FA9"/>
    <w:rsid w:val="00AE459B"/>
    <w:rsid w:val="00AE4C38"/>
    <w:rsid w:val="00AF5F75"/>
    <w:rsid w:val="00AF79F3"/>
    <w:rsid w:val="00B225F7"/>
    <w:rsid w:val="00B5117F"/>
    <w:rsid w:val="00B90950"/>
    <w:rsid w:val="00BB2205"/>
    <w:rsid w:val="00BC2BF7"/>
    <w:rsid w:val="00BE450B"/>
    <w:rsid w:val="00BE5F21"/>
    <w:rsid w:val="00C11608"/>
    <w:rsid w:val="00C12CF1"/>
    <w:rsid w:val="00C15CF4"/>
    <w:rsid w:val="00C72023"/>
    <w:rsid w:val="00C84E21"/>
    <w:rsid w:val="00C9298D"/>
    <w:rsid w:val="00CB3B2C"/>
    <w:rsid w:val="00CE4687"/>
    <w:rsid w:val="00CF4E73"/>
    <w:rsid w:val="00CF7E85"/>
    <w:rsid w:val="00D27258"/>
    <w:rsid w:val="00D32F61"/>
    <w:rsid w:val="00D56DCC"/>
    <w:rsid w:val="00D71E68"/>
    <w:rsid w:val="00D72979"/>
    <w:rsid w:val="00DC5369"/>
    <w:rsid w:val="00DF51FC"/>
    <w:rsid w:val="00E01337"/>
    <w:rsid w:val="00E10171"/>
    <w:rsid w:val="00E11359"/>
    <w:rsid w:val="00E1278C"/>
    <w:rsid w:val="00E476DC"/>
    <w:rsid w:val="00E719C7"/>
    <w:rsid w:val="00E73C7A"/>
    <w:rsid w:val="00E82B6E"/>
    <w:rsid w:val="00E947FF"/>
    <w:rsid w:val="00E95B81"/>
    <w:rsid w:val="00EA208F"/>
    <w:rsid w:val="00EA316C"/>
    <w:rsid w:val="00EB0AFC"/>
    <w:rsid w:val="00EC26A6"/>
    <w:rsid w:val="00EC7733"/>
    <w:rsid w:val="00ED1C71"/>
    <w:rsid w:val="00EE3D84"/>
    <w:rsid w:val="00EE77F7"/>
    <w:rsid w:val="00F2519C"/>
    <w:rsid w:val="00F343E4"/>
    <w:rsid w:val="00F42E9F"/>
    <w:rsid w:val="00F44F7C"/>
    <w:rsid w:val="00F5686F"/>
    <w:rsid w:val="00F604B7"/>
    <w:rsid w:val="00F719B8"/>
    <w:rsid w:val="00F95F0C"/>
    <w:rsid w:val="00FA11F1"/>
    <w:rsid w:val="00FC026C"/>
    <w:rsid w:val="00FD3598"/>
    <w:rsid w:val="00FE5E5B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02863"/>
  <w15:chartTrackingRefBased/>
  <w15:docId w15:val="{5A9E6C8E-FC3E-4DA7-85D0-3E1313CB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636A6B" w:themeColor="text2"/>
        <w:sz w:val="22"/>
        <w:szCs w:val="22"/>
        <w:lang w:val="en-US" w:eastAsia="en-US" w:bidi="ar-SA"/>
      </w:rPr>
    </w:rPrDefault>
    <w:pPrDefault>
      <w:pPr>
        <w:spacing w:after="60"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EE2"/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8B0B05"/>
    <w:pPr>
      <w:keepNext/>
      <w:keepLines/>
      <w:spacing w:before="360"/>
      <w:contextualSpacing/>
      <w:outlineLvl w:val="0"/>
    </w:pPr>
    <w:rPr>
      <w:rFonts w:asciiTheme="majorHAnsi" w:eastAsiaTheme="majorEastAsia" w:hAnsiTheme="majorHAnsi" w:cstheme="majorBidi"/>
      <w:caps/>
      <w:color w:val="4A4F4F" w:themeColor="text2" w:themeShade="BF"/>
      <w:spacing w:val="5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0B05"/>
    <w:pPr>
      <w:keepNext/>
      <w:keepLines/>
      <w:outlineLvl w:val="1"/>
    </w:pPr>
    <w:rPr>
      <w:rFonts w:asciiTheme="majorHAnsi" w:eastAsiaTheme="majorEastAsia" w:hAnsiTheme="majorHAnsi" w:cstheme="majorBidi"/>
      <w:b/>
      <w:color w:val="4A4F4F" w:themeColor="text2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7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06000" w:themeColor="accent4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7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06000" w:themeColor="accent4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7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806000" w:themeColor="accent4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75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i/>
      <w:color w:val="806000" w:themeColor="accent4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75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aps/>
      <w:color w:val="806000" w:themeColor="accent4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7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95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2D075C"/>
    <w:rPr>
      <w:rFonts w:asciiTheme="majorHAnsi" w:eastAsiaTheme="majorEastAsia" w:hAnsiTheme="majorHAnsi" w:cstheme="majorBidi"/>
      <w:color w:val="806000" w:themeColor="accent4" w:themeShade="80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B0B05"/>
    <w:rPr>
      <w:rFonts w:asciiTheme="majorHAnsi" w:eastAsiaTheme="majorEastAsia" w:hAnsiTheme="majorHAnsi" w:cstheme="majorBidi"/>
      <w:caps/>
      <w:color w:val="4A4F4F" w:themeColor="text2" w:themeShade="BF"/>
      <w:spacing w:val="5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B0B05"/>
    <w:rPr>
      <w:rFonts w:asciiTheme="majorHAnsi" w:eastAsiaTheme="majorEastAsia" w:hAnsiTheme="majorHAnsi" w:cstheme="majorBidi"/>
      <w:b/>
      <w:color w:val="4A4F4F" w:themeColor="text2" w:themeShade="BF"/>
      <w:szCs w:val="26"/>
    </w:rPr>
  </w:style>
  <w:style w:type="paragraph" w:styleId="Header">
    <w:name w:val="header"/>
    <w:basedOn w:val="Normal"/>
    <w:link w:val="HeaderChar"/>
    <w:uiPriority w:val="99"/>
    <w:unhideWhenUsed/>
    <w:rsid w:val="004A7542"/>
    <w:pPr>
      <w:pBdr>
        <w:top w:val="single" w:sz="12" w:space="27" w:color="FFD556" w:themeColor="accent1"/>
        <w:left w:val="single" w:sz="12" w:space="4" w:color="FFD556" w:themeColor="accent1"/>
        <w:bottom w:val="single" w:sz="12" w:space="27" w:color="FFD556" w:themeColor="accent1"/>
        <w:right w:val="single" w:sz="12" w:space="4" w:color="FFD556" w:themeColor="accent1"/>
      </w:pBdr>
      <w:spacing w:after="240" w:line="240" w:lineRule="auto"/>
      <w:ind w:left="144" w:right="144"/>
      <w:contextualSpacing/>
    </w:pPr>
    <w:rPr>
      <w:caps/>
      <w:color w:val="404040" w:themeColor="text1" w:themeTint="BF"/>
      <w:spacing w:val="80"/>
      <w:sz w:val="46"/>
    </w:rPr>
  </w:style>
  <w:style w:type="character" w:customStyle="1" w:styleId="HeaderChar">
    <w:name w:val="Header Char"/>
    <w:basedOn w:val="DefaultParagraphFont"/>
    <w:link w:val="Header"/>
    <w:uiPriority w:val="99"/>
    <w:rsid w:val="004A7542"/>
    <w:rPr>
      <w:caps/>
      <w:color w:val="404040" w:themeColor="text1" w:themeTint="BF"/>
      <w:spacing w:val="80"/>
      <w:sz w:val="46"/>
    </w:rPr>
  </w:style>
  <w:style w:type="paragraph" w:styleId="Footer">
    <w:name w:val="footer"/>
    <w:basedOn w:val="Normal"/>
    <w:link w:val="FooterChar"/>
    <w:uiPriority w:val="99"/>
    <w:unhideWhenUsed/>
    <w:rsid w:val="004A754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542"/>
  </w:style>
  <w:style w:type="paragraph" w:styleId="NoSpacing">
    <w:name w:val="No Spacing"/>
    <w:uiPriority w:val="11"/>
    <w:qFormat/>
    <w:rsid w:val="004A7542"/>
    <w:pPr>
      <w:spacing w:after="0" w:line="240" w:lineRule="auto"/>
    </w:pPr>
  </w:style>
  <w:style w:type="paragraph" w:customStyle="1" w:styleId="Graphic">
    <w:name w:val="Graphic"/>
    <w:basedOn w:val="Normal"/>
    <w:next w:val="Normal"/>
    <w:link w:val="GraphicChar"/>
    <w:uiPriority w:val="10"/>
    <w:qFormat/>
    <w:rsid w:val="004A7542"/>
  </w:style>
  <w:style w:type="character" w:customStyle="1" w:styleId="GraphicChar">
    <w:name w:val="Graphic Char"/>
    <w:basedOn w:val="DefaultParagraphFont"/>
    <w:link w:val="Graphic"/>
    <w:uiPriority w:val="10"/>
    <w:rsid w:val="004A7542"/>
  </w:style>
  <w:style w:type="character" w:styleId="PlaceholderText">
    <w:name w:val="Placeholder Text"/>
    <w:basedOn w:val="DefaultParagraphFont"/>
    <w:uiPriority w:val="99"/>
    <w:semiHidden/>
    <w:rsid w:val="004A7542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75C"/>
    <w:rPr>
      <w:rFonts w:asciiTheme="majorHAnsi" w:eastAsiaTheme="majorEastAsia" w:hAnsiTheme="majorHAnsi" w:cstheme="majorBidi"/>
      <w:i/>
      <w:iCs/>
      <w:color w:val="806000" w:themeColor="accent4" w:themeShade="8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75C"/>
    <w:rPr>
      <w:rFonts w:asciiTheme="majorHAnsi" w:eastAsiaTheme="majorEastAsia" w:hAnsiTheme="majorHAnsi" w:cstheme="majorBidi"/>
      <w:b/>
      <w:color w:val="806000" w:themeColor="accent4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75C"/>
    <w:rPr>
      <w:rFonts w:asciiTheme="majorHAnsi" w:eastAsiaTheme="majorEastAsia" w:hAnsiTheme="majorHAnsi" w:cstheme="majorBidi"/>
      <w:b/>
      <w:i/>
      <w:color w:val="806000" w:themeColor="accent4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75C"/>
    <w:rPr>
      <w:rFonts w:asciiTheme="majorHAnsi" w:eastAsiaTheme="majorEastAsia" w:hAnsiTheme="majorHAnsi" w:cstheme="majorBidi"/>
      <w:iCs/>
      <w:caps/>
      <w:color w:val="806000" w:themeColor="accent4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75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2D075C"/>
    <w:rPr>
      <w:i/>
      <w:iCs/>
      <w:color w:val="806000" w:themeColor="accent4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075C"/>
    <w:pPr>
      <w:pBdr>
        <w:top w:val="single" w:sz="4" w:space="10" w:color="806000" w:themeColor="accent4" w:themeShade="80"/>
        <w:bottom w:val="single" w:sz="4" w:space="10" w:color="806000" w:themeColor="accent4" w:themeShade="80"/>
      </w:pBdr>
      <w:spacing w:before="360" w:after="360"/>
      <w:ind w:left="864" w:right="864"/>
    </w:pPr>
    <w:rPr>
      <w:i/>
      <w:iCs/>
      <w:color w:val="806000" w:themeColor="accent4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075C"/>
    <w:rPr>
      <w:i/>
      <w:iCs/>
      <w:color w:val="806000" w:themeColor="accent4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075C"/>
    <w:rPr>
      <w:b/>
      <w:bCs/>
      <w:caps w:val="0"/>
      <w:smallCaps/>
      <w:color w:val="806000" w:themeColor="accent4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2D075C"/>
    <w:pPr>
      <w:pBdr>
        <w:top w:val="single" w:sz="2" w:space="10" w:color="806000" w:themeColor="accent4" w:themeShade="80"/>
        <w:left w:val="single" w:sz="2" w:space="10" w:color="806000" w:themeColor="accent4" w:themeShade="80"/>
        <w:bottom w:val="single" w:sz="2" w:space="10" w:color="806000" w:themeColor="accent4" w:themeShade="80"/>
        <w:right w:val="single" w:sz="2" w:space="10" w:color="806000" w:themeColor="accent4" w:themeShade="80"/>
      </w:pBdr>
      <w:ind w:left="1152" w:right="1152"/>
    </w:pPr>
    <w:rPr>
      <w:rFonts w:eastAsiaTheme="minorEastAsia"/>
      <w:i/>
      <w:iCs/>
      <w:color w:val="806000" w:themeColor="accent4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D075C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D075C"/>
    <w:rPr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75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75C"/>
    <w:rPr>
      <w:rFonts w:ascii="Segoe UI" w:hAnsi="Segoe UI" w:cs="Segoe UI"/>
      <w:szCs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D075C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D075C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D075C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075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075C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7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75C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075C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D075C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D075C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D075C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D075C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075C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075C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D075C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D075C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D075C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D075C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D075C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D07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D075C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D075C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D075C"/>
    <w:rPr>
      <w:rFonts w:ascii="Consolas" w:hAnsi="Consolas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95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0950"/>
    <w:pPr>
      <w:spacing w:after="200" w:line="240" w:lineRule="auto"/>
    </w:pPr>
    <w:rPr>
      <w:i/>
      <w:iCs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0950"/>
    <w:pPr>
      <w:outlineLvl w:val="9"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909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4A4F4F" w:themeColor="text2" w:themeShade="BF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90950"/>
    <w:rPr>
      <w:rFonts w:asciiTheme="majorHAnsi" w:eastAsiaTheme="majorEastAsia" w:hAnsiTheme="majorHAnsi" w:cstheme="majorBidi"/>
      <w:color w:val="4A4F4F" w:themeColor="text2" w:themeShade="BF"/>
      <w:sz w:val="24"/>
      <w:szCs w:val="24"/>
      <w:shd w:val="pct20" w:color="auto" w:fill="auto"/>
    </w:rPr>
  </w:style>
  <w:style w:type="paragraph" w:styleId="ListParagraph">
    <w:name w:val="List Paragraph"/>
    <w:basedOn w:val="Normal"/>
    <w:uiPriority w:val="34"/>
    <w:unhideWhenUsed/>
    <w:qFormat/>
    <w:rsid w:val="007F54CD"/>
    <w:pPr>
      <w:ind w:left="720"/>
      <w:contextualSpacing/>
    </w:pPr>
  </w:style>
  <w:style w:type="character" w:customStyle="1" w:styleId="jsgrdq">
    <w:name w:val="jsgrdq"/>
    <w:basedOn w:val="DefaultParagraphFont"/>
    <w:rsid w:val="002934F1"/>
  </w:style>
  <w:style w:type="character" w:styleId="Hyperlink">
    <w:name w:val="Hyperlink"/>
    <w:basedOn w:val="DefaultParagraphFont"/>
    <w:unhideWhenUsed/>
    <w:rsid w:val="008A60E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60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naj\AppData\Roaming\Microsoft\Templates\Crisp%20and%20clean%20resume,%20designed%20by%20MOO.dotx" TargetMode="External"/></Relationships>
</file>

<file path=word/theme/theme1.xml><?xml version="1.0" encoding="utf-8"?>
<a:theme xmlns:a="http://schemas.openxmlformats.org/drawingml/2006/main" name="Theme1">
  <a:themeElements>
    <a:clrScheme name="Custom 7">
      <a:dk1>
        <a:sysClr val="windowText" lastClr="000000"/>
      </a:dk1>
      <a:lt1>
        <a:sysClr val="window" lastClr="FFFFFF"/>
      </a:lt1>
      <a:dk2>
        <a:srgbClr val="636A6B"/>
      </a:dk2>
      <a:lt2>
        <a:srgbClr val="E7E6E6"/>
      </a:lt2>
      <a:accent1>
        <a:srgbClr val="FFD556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36392-1BBD-4D69-9751-12339E79A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Crisp and clean resume, designed by MOO</Template>
  <TotalTime>37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Jain</dc:creator>
  <cp:keywords/>
  <dc:description/>
  <cp:lastModifiedBy>Media &amp; Communications</cp:lastModifiedBy>
  <cp:revision>4</cp:revision>
  <cp:lastPrinted>2022-08-19T09:29:00Z</cp:lastPrinted>
  <dcterms:created xsi:type="dcterms:W3CDTF">2026-09-15T04:17:00Z</dcterms:created>
  <dcterms:modified xsi:type="dcterms:W3CDTF">2026-09-16T09:14:00Z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